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BA5" w:rsidRDefault="00AA6BA5">
      <w:pPr>
        <w:rPr>
          <w:lang w:val="es-AR"/>
        </w:rPr>
      </w:pPr>
    </w:p>
    <w:p w:rsidR="00B16A5F" w:rsidRPr="00B16A5F" w:rsidRDefault="00B16A5F" w:rsidP="00043E1E">
      <w:pPr>
        <w:jc w:val="both"/>
        <w:rPr>
          <w:rFonts w:ascii="Ink Free" w:hAnsi="Ink Free"/>
          <w:b/>
          <w:sz w:val="32"/>
          <w:lang w:val="es-AR"/>
        </w:rPr>
      </w:pPr>
      <w:r w:rsidRPr="00B16A5F">
        <w:rPr>
          <w:rFonts w:ascii="Ink Free" w:hAnsi="Ink Free"/>
          <w:b/>
          <w:sz w:val="32"/>
          <w:lang w:val="es-AR"/>
        </w:rPr>
        <w:t>¡Hola chicos!</w:t>
      </w:r>
      <w:r w:rsidR="003B4AAE">
        <w:rPr>
          <w:rFonts w:ascii="Ink Free" w:hAnsi="Ink Free"/>
          <w:b/>
          <w:sz w:val="32"/>
          <w:lang w:val="es-AR"/>
        </w:rPr>
        <w:t xml:space="preserve"> ¿Continuamos trabajando?</w:t>
      </w:r>
    </w:p>
    <w:p w:rsidR="00B16A5F" w:rsidRDefault="00B16A5F">
      <w:pPr>
        <w:rPr>
          <w:lang w:val="es-AR"/>
        </w:rPr>
      </w:pPr>
    </w:p>
    <w:p w:rsidR="004F23AE" w:rsidRPr="00043E1E" w:rsidRDefault="00B81161" w:rsidP="00043E1E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lang w:val="es-AR"/>
        </w:rPr>
      </w:pPr>
      <w:r w:rsidRPr="00043E1E">
        <w:rPr>
          <w:rFonts w:ascii="Arial" w:hAnsi="Arial" w:cs="Arial"/>
          <w:sz w:val="24"/>
          <w:lang w:val="es-AR"/>
        </w:rPr>
        <w:t>Vuelve a leer atentamente el texto</w:t>
      </w:r>
      <w:r w:rsidR="00203564">
        <w:rPr>
          <w:rFonts w:ascii="Arial" w:hAnsi="Arial" w:cs="Arial"/>
          <w:sz w:val="24"/>
          <w:lang w:val="es-AR"/>
        </w:rPr>
        <w:t xml:space="preserve"> “Los osos pardos”</w:t>
      </w:r>
      <w:r w:rsidRPr="00043E1E">
        <w:rPr>
          <w:rFonts w:ascii="Arial" w:hAnsi="Arial" w:cs="Arial"/>
          <w:sz w:val="24"/>
          <w:lang w:val="es-AR"/>
        </w:rPr>
        <w:t xml:space="preserve"> trabajado la clase anterior</w:t>
      </w:r>
      <w:r w:rsidR="00B16A5F" w:rsidRPr="00043E1E">
        <w:rPr>
          <w:rFonts w:ascii="Arial" w:hAnsi="Arial" w:cs="Arial"/>
          <w:sz w:val="24"/>
          <w:lang w:val="es-AR"/>
        </w:rPr>
        <w:t>.</w:t>
      </w:r>
      <w:r w:rsidR="00B16A5F" w:rsidRPr="00043E1E">
        <w:rPr>
          <w:rFonts w:ascii="Arial" w:hAnsi="Arial" w:cs="Arial"/>
          <w:sz w:val="24"/>
          <w:lang w:val="es-AR"/>
        </w:rPr>
        <w:br/>
      </w:r>
    </w:p>
    <w:p w:rsidR="0052230E" w:rsidRPr="00043E1E" w:rsidRDefault="004A79C3" w:rsidP="00043E1E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lang w:val="es-AR"/>
        </w:rPr>
      </w:pPr>
      <w:r w:rsidRPr="00043E1E">
        <w:rPr>
          <w:rFonts w:ascii="Arial" w:hAnsi="Arial" w:cs="Arial"/>
          <w:sz w:val="24"/>
          <w:lang w:val="es-AR"/>
        </w:rPr>
        <w:t>Completa el</w:t>
      </w:r>
      <w:r w:rsidR="004F23AE" w:rsidRPr="00043E1E">
        <w:rPr>
          <w:rFonts w:ascii="Arial" w:hAnsi="Arial" w:cs="Arial"/>
          <w:sz w:val="24"/>
          <w:lang w:val="es-AR"/>
        </w:rPr>
        <w:t xml:space="preserve"> cuadro </w:t>
      </w:r>
      <w:r w:rsidR="00043E1E" w:rsidRPr="00043E1E">
        <w:rPr>
          <w:rFonts w:ascii="Arial" w:hAnsi="Arial" w:cs="Arial"/>
          <w:sz w:val="24"/>
          <w:lang w:val="es-AR"/>
        </w:rPr>
        <w:t xml:space="preserve">que se encuentra al final </w:t>
      </w:r>
      <w:r w:rsidR="004F23AE" w:rsidRPr="00043E1E">
        <w:rPr>
          <w:rFonts w:ascii="Arial" w:hAnsi="Arial" w:cs="Arial"/>
          <w:sz w:val="24"/>
          <w:lang w:val="es-AR"/>
        </w:rPr>
        <w:t xml:space="preserve">con </w:t>
      </w:r>
      <w:r w:rsidR="00D57F4D" w:rsidRPr="00043E1E">
        <w:rPr>
          <w:rFonts w:ascii="Arial" w:hAnsi="Arial" w:cs="Arial"/>
          <w:sz w:val="24"/>
          <w:lang w:val="es-AR"/>
        </w:rPr>
        <w:t>la información</w:t>
      </w:r>
      <w:r w:rsidR="002A7A71" w:rsidRPr="00043E1E">
        <w:rPr>
          <w:rFonts w:ascii="Arial" w:hAnsi="Arial" w:cs="Arial"/>
          <w:sz w:val="24"/>
          <w:lang w:val="es-AR"/>
        </w:rPr>
        <w:t xml:space="preserve"> trabajada en las consignas </w:t>
      </w:r>
      <w:r w:rsidR="005758DD" w:rsidRPr="00043E1E">
        <w:rPr>
          <w:rFonts w:ascii="Arial" w:hAnsi="Arial" w:cs="Arial"/>
          <w:sz w:val="24"/>
          <w:lang w:val="es-AR"/>
        </w:rPr>
        <w:t>6,7,</w:t>
      </w:r>
      <w:r w:rsidR="002C1B59" w:rsidRPr="00043E1E">
        <w:rPr>
          <w:rFonts w:ascii="Arial" w:hAnsi="Arial" w:cs="Arial"/>
          <w:sz w:val="24"/>
          <w:lang w:val="es-AR"/>
        </w:rPr>
        <w:t xml:space="preserve"> 8 y 9 de la clase anterior</w:t>
      </w:r>
      <w:r w:rsidR="004F23AE" w:rsidRPr="00043E1E">
        <w:rPr>
          <w:rFonts w:ascii="Arial" w:hAnsi="Arial" w:cs="Arial"/>
          <w:sz w:val="24"/>
          <w:lang w:val="es-AR"/>
        </w:rPr>
        <w:t>: coloca el título que elegiste para cada párrafo en cada cuadro del desarrollo y luego completa con los datos import</w:t>
      </w:r>
      <w:r w:rsidR="0052230E" w:rsidRPr="00043E1E">
        <w:rPr>
          <w:rFonts w:ascii="Arial" w:hAnsi="Arial" w:cs="Arial"/>
          <w:sz w:val="24"/>
          <w:lang w:val="es-AR"/>
        </w:rPr>
        <w:t>antes que te brindó ese párrafo.</w:t>
      </w:r>
    </w:p>
    <w:p w:rsidR="004A79C3" w:rsidRPr="00043E1E" w:rsidRDefault="004A79C3" w:rsidP="004A79C3">
      <w:pPr>
        <w:pStyle w:val="Prrafodelista"/>
        <w:rPr>
          <w:rFonts w:ascii="Arial" w:hAnsi="Arial" w:cs="Arial"/>
          <w:sz w:val="24"/>
          <w:lang w:val="es-AR"/>
        </w:rPr>
      </w:pPr>
    </w:p>
    <w:p w:rsidR="004A79C3" w:rsidRPr="00043E1E" w:rsidRDefault="00D365F9" w:rsidP="00043E1E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lang w:val="es-AR"/>
        </w:rPr>
      </w:pPr>
      <w:r w:rsidRPr="00043E1E">
        <w:rPr>
          <w:rFonts w:ascii="Arial" w:hAnsi="Arial" w:cs="Arial"/>
          <w:sz w:val="24"/>
          <w:lang w:val="es-AR"/>
        </w:rPr>
        <w:t xml:space="preserve">Lee con atención el siguiente párrafo. ¿De qué trata? Si tuvieras que ponerle un título, ¿Cuál sería? Si quisiéramos agregarlo al texto trabajado, ¿Debajo de qué párrafo lo ubicarías? </w:t>
      </w:r>
      <w:r w:rsidR="004A79C3" w:rsidRPr="00043E1E">
        <w:rPr>
          <w:rFonts w:ascii="Arial" w:hAnsi="Arial" w:cs="Arial"/>
          <w:sz w:val="24"/>
          <w:lang w:val="es-AR"/>
        </w:rPr>
        <w:br/>
        <w:t>Ahora incorpóralo al cuadro.</w:t>
      </w:r>
    </w:p>
    <w:p w:rsidR="00D365F9" w:rsidRPr="00D365F9" w:rsidRDefault="00D365F9" w:rsidP="00D365F9">
      <w:pPr>
        <w:pStyle w:val="Prrafodelista"/>
        <w:rPr>
          <w:sz w:val="24"/>
          <w:lang w:val="es-AR"/>
        </w:rPr>
      </w:pPr>
    </w:p>
    <w:p w:rsidR="00D365F9" w:rsidRPr="005830FE" w:rsidRDefault="00D365F9" w:rsidP="00043E1E">
      <w:pPr>
        <w:pStyle w:val="Prrafodelista"/>
        <w:jc w:val="both"/>
        <w:rPr>
          <w:rFonts w:ascii="Arial" w:hAnsi="Arial" w:cs="Arial"/>
          <w:b/>
          <w:sz w:val="28"/>
          <w:lang w:val="es-AR"/>
        </w:rPr>
      </w:pPr>
      <w:r w:rsidRPr="005830FE">
        <w:rPr>
          <w:rFonts w:ascii="Arial" w:hAnsi="Arial" w:cs="Arial"/>
          <w:b/>
          <w:sz w:val="28"/>
          <w:lang w:val="es-AR"/>
        </w:rPr>
        <w:t>“La gestación dura dos meses, y en plena hibernación, en el mes de enero, la hembra pare de una a tres crías de 350 g cada una”.</w:t>
      </w:r>
    </w:p>
    <w:p w:rsidR="0068007B" w:rsidRPr="004F23AE" w:rsidRDefault="0068007B" w:rsidP="004F23AE">
      <w:pPr>
        <w:pStyle w:val="Prrafodelista"/>
        <w:rPr>
          <w:lang w:val="es-AR"/>
        </w:rPr>
      </w:pPr>
    </w:p>
    <w:p w:rsidR="0052230E" w:rsidRDefault="0052230E">
      <w:pPr>
        <w:rPr>
          <w:lang w:val="es-AR"/>
        </w:rPr>
      </w:pPr>
    </w:p>
    <w:p w:rsidR="0052230E" w:rsidRDefault="0052230E">
      <w:pPr>
        <w:rPr>
          <w:lang w:val="es-AR"/>
        </w:rPr>
      </w:pPr>
    </w:p>
    <w:p w:rsidR="0052230E" w:rsidRDefault="0052230E">
      <w:pPr>
        <w:rPr>
          <w:lang w:val="es-AR"/>
        </w:rPr>
      </w:pPr>
    </w:p>
    <w:p w:rsidR="0052230E" w:rsidRDefault="0052230E">
      <w:pPr>
        <w:rPr>
          <w:lang w:val="es-AR"/>
        </w:rPr>
      </w:pPr>
    </w:p>
    <w:p w:rsidR="0052230E" w:rsidRDefault="0052230E">
      <w:pPr>
        <w:rPr>
          <w:lang w:val="es-AR"/>
        </w:rPr>
      </w:pPr>
    </w:p>
    <w:p w:rsidR="0052230E" w:rsidRDefault="0052230E">
      <w:pPr>
        <w:rPr>
          <w:lang w:val="es-AR"/>
        </w:rPr>
      </w:pPr>
    </w:p>
    <w:p w:rsidR="0052230E" w:rsidRDefault="0052230E">
      <w:pPr>
        <w:rPr>
          <w:lang w:val="es-AR"/>
        </w:rPr>
      </w:pPr>
    </w:p>
    <w:p w:rsidR="0052230E" w:rsidRDefault="007A0663">
      <w:pPr>
        <w:rPr>
          <w:lang w:val="es-AR"/>
        </w:rPr>
      </w:pPr>
      <w:r>
        <w:rPr>
          <w:noProof/>
          <w:sz w:val="24"/>
          <w:lang w:val="es-AR" w:eastAsia="es-AR"/>
        </w:rPr>
        <w:lastRenderedPageBreak/>
        <mc:AlternateContent>
          <mc:Choice Requires="wpc">
            <w:drawing>
              <wp:anchor distT="0" distB="0" distL="114300" distR="114300" simplePos="0" relativeHeight="251659264" behindDoc="1" locked="0" layoutInCell="1" allowOverlap="1" wp14:anchorId="79C63DFF" wp14:editId="45456A07">
                <wp:simplePos x="0" y="0"/>
                <wp:positionH relativeFrom="margin">
                  <wp:align>center</wp:align>
                </wp:positionH>
                <wp:positionV relativeFrom="paragraph">
                  <wp:posOffset>9525</wp:posOffset>
                </wp:positionV>
                <wp:extent cx="7372350" cy="9505950"/>
                <wp:effectExtent l="0" t="0" r="0" b="0"/>
                <wp:wrapTight wrapText="bothSides">
                  <wp:wrapPolygon edited="0">
                    <wp:start x="4744" y="866"/>
                    <wp:lineTo x="4744" y="1645"/>
                    <wp:lineTo x="4967" y="2337"/>
                    <wp:lineTo x="837" y="2987"/>
                    <wp:lineTo x="837" y="4891"/>
                    <wp:lineTo x="1563" y="5108"/>
                    <wp:lineTo x="3070" y="5108"/>
                    <wp:lineTo x="3070" y="9956"/>
                    <wp:lineTo x="949" y="10519"/>
                    <wp:lineTo x="949" y="12380"/>
                    <wp:lineTo x="2065" y="12726"/>
                    <wp:lineTo x="3070" y="12726"/>
                    <wp:lineTo x="3126" y="18267"/>
                    <wp:lineTo x="1172" y="18397"/>
                    <wp:lineTo x="949" y="18440"/>
                    <wp:lineTo x="949" y="20388"/>
                    <wp:lineTo x="6084" y="20388"/>
                    <wp:lineTo x="10493" y="20301"/>
                    <wp:lineTo x="20707" y="19869"/>
                    <wp:lineTo x="20763" y="17315"/>
                    <wp:lineTo x="6642" y="16882"/>
                    <wp:lineTo x="20595" y="16232"/>
                    <wp:lineTo x="20707" y="14371"/>
                    <wp:lineTo x="6642" y="14111"/>
                    <wp:lineTo x="9767" y="14111"/>
                    <wp:lineTo x="20595" y="13592"/>
                    <wp:lineTo x="20651" y="11298"/>
                    <wp:lineTo x="6642" y="10648"/>
                    <wp:lineTo x="20651" y="10648"/>
                    <wp:lineTo x="20651" y="5930"/>
                    <wp:lineTo x="9712" y="5800"/>
                    <wp:lineTo x="20484" y="5281"/>
                    <wp:lineTo x="20595" y="3593"/>
                    <wp:lineTo x="19256" y="3463"/>
                    <wp:lineTo x="10884" y="3030"/>
                    <wp:lineTo x="12893" y="3030"/>
                    <wp:lineTo x="16521" y="2597"/>
                    <wp:lineTo x="16577" y="866"/>
                    <wp:lineTo x="4744" y="866"/>
                  </wp:wrapPolygon>
                </wp:wrapTight>
                <wp:docPr id="7" name="Lienzo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1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14325" y="1332525"/>
                            <a:ext cx="1590675" cy="8286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F23AE" w:rsidRDefault="004F23AE" w:rsidP="004F23AE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both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bCs/>
                                  <w:sz w:val="32"/>
                                  <w:szCs w:val="32"/>
                                </w:rPr>
                                <w:br/>
                                <w:t xml:space="preserve"> INTRODUCCIÓN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" name="Cuadro de texto 3"/>
                        <wps:cNvSpPr txBox="1">
                          <a:spLocks noChangeArrowheads="1"/>
                        </wps:cNvSpPr>
                        <wps:spPr bwMode="auto">
                          <a:xfrm>
                            <a:off x="370500" y="4628175"/>
                            <a:ext cx="1448775" cy="8286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F23AE" w:rsidRDefault="004F23AE" w:rsidP="004F23AE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both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bCs/>
                                  <w:sz w:val="32"/>
                                  <w:szCs w:val="32"/>
                                </w:rPr>
                                <w:br/>
                                <w:t xml:space="preserve">  DESARROLLO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" name="Cuadro de texto 3"/>
                        <wps:cNvSpPr txBox="1">
                          <a:spLocks noChangeArrowheads="1"/>
                        </wps:cNvSpPr>
                        <wps:spPr bwMode="auto">
                          <a:xfrm>
                            <a:off x="360975" y="8114325"/>
                            <a:ext cx="1685925" cy="8286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F23AE" w:rsidRDefault="004F23AE" w:rsidP="004F23AE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both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bCs/>
                                  <w:sz w:val="32"/>
                                  <w:szCs w:val="32"/>
                                </w:rPr>
                                <w:br/>
                                <w:t xml:space="preserve">   CONCLUSIÓN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" name="Cuadro de texto 3"/>
                        <wps:cNvSpPr txBox="1">
                          <a:spLocks noChangeArrowheads="1"/>
                        </wps:cNvSpPr>
                        <wps:spPr bwMode="auto">
                          <a:xfrm>
                            <a:off x="1657350" y="418126"/>
                            <a:ext cx="3962400" cy="38197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F23AE" w:rsidRDefault="004F23AE" w:rsidP="004F23AE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both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bCs/>
                                  <w:sz w:val="32"/>
                                  <w:szCs w:val="32"/>
                                </w:rPr>
                                <w:t xml:space="preserve">TÍTULO: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514600" y="3237525"/>
                            <a:ext cx="2320046" cy="466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F23AE" w:rsidRPr="00742D00" w:rsidRDefault="004F23AE" w:rsidP="004F23AE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rPr>
                                  <w:rFonts w:asciiTheme="minorHAnsi" w:hAnsiTheme="minorHAnsi" w:cstheme="minorHAnsi"/>
                                  <w:sz w:val="22"/>
                                </w:rPr>
                              </w:pPr>
                              <w:r w:rsidRPr="00742D00">
                                <w:rPr>
                                  <w:rFonts w:asciiTheme="minorHAnsi" w:eastAsia="Calibri" w:hAnsiTheme="minorHAnsi" w:cstheme="minorHAnsi"/>
                                  <w:sz w:val="20"/>
                                  <w:szCs w:val="22"/>
                                </w:rPr>
                                <w:t> </w:t>
                              </w:r>
                              <w:r>
                                <w:rPr>
                                  <w:rFonts w:asciiTheme="minorHAnsi" w:eastAsia="Calibri" w:hAnsiTheme="minorHAnsi" w:cstheme="minorHAnsi"/>
                                  <w:sz w:val="20"/>
                                  <w:szCs w:val="22"/>
                                </w:rPr>
                                <w:br/>
                              </w:r>
                              <w:r w:rsidRPr="00742D00">
                                <w:rPr>
                                  <w:rFonts w:asciiTheme="minorHAnsi" w:hAnsiTheme="minorHAnsi" w:cstheme="minorHAnsi"/>
                                  <w:sz w:val="22"/>
                                </w:rPr>
                                <w:t>PÁRRAFO 3: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533650" y="5172075"/>
                            <a:ext cx="2314575" cy="466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F23AE" w:rsidRPr="00742D00" w:rsidRDefault="004F23AE" w:rsidP="004F23AE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rPr>
                                  <w:rFonts w:asciiTheme="minorHAnsi" w:hAnsiTheme="minorHAnsi" w:cstheme="minorHAnsi"/>
                                  <w:sz w:val="22"/>
                                </w:rPr>
                              </w:pPr>
                              <w:r w:rsidRPr="00742D00">
                                <w:rPr>
                                  <w:rFonts w:ascii="Calibri" w:eastAsia="Calibri" w:hAnsi="Calibri"/>
                                  <w:sz w:val="20"/>
                                  <w:szCs w:val="22"/>
                                </w:rPr>
                                <w:t> </w:t>
                              </w:r>
                              <w:r>
                                <w:rPr>
                                  <w:rFonts w:ascii="Calibri" w:eastAsia="Calibri" w:hAnsi="Calibri"/>
                                  <w:sz w:val="20"/>
                                  <w:szCs w:val="22"/>
                                </w:rPr>
                                <w:br/>
                              </w:r>
                              <w:r w:rsidRPr="00742D00">
                                <w:rPr>
                                  <w:rFonts w:asciiTheme="minorHAnsi" w:hAnsiTheme="minorHAnsi" w:cstheme="minorHAnsi"/>
                                  <w:sz w:val="22"/>
                                </w:rPr>
                                <w:t>PÁRRAFO 4: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190150" y="4999650"/>
                            <a:ext cx="1809750" cy="963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F23AE" w:rsidRDefault="004F23AE" w:rsidP="004F23AE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  <w:t> </w:t>
                              </w:r>
                              <w:r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  <w:br/>
                                <w:t>*</w:t>
                              </w:r>
                            </w:p>
                            <w:p w:rsidR="003B6733" w:rsidRDefault="003B6733" w:rsidP="004F23AE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</w:pPr>
                              <w:r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  <w:t>*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151240" y="1590066"/>
                            <a:ext cx="1804036" cy="7143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F23AE" w:rsidRDefault="004F23AE" w:rsidP="004F23AE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  <w:t> </w:t>
                              </w:r>
                              <w:r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  <w:br/>
                                <w:t>*</w:t>
                              </w:r>
                            </w:p>
                            <w:p w:rsidR="004F23AE" w:rsidRPr="00BF314D" w:rsidRDefault="004F23AE" w:rsidP="004F23AE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161575" y="2636475"/>
                            <a:ext cx="1809750" cy="20393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F23AE" w:rsidRDefault="003B6733" w:rsidP="004F23AE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  <w:t>*</w:t>
                              </w:r>
                            </w:p>
                            <w:p w:rsidR="004F23AE" w:rsidRDefault="004F23AE" w:rsidP="004F23AE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  <w:t>*</w:t>
                              </w:r>
                            </w:p>
                            <w:p w:rsidR="004F23AE" w:rsidRDefault="004F23AE" w:rsidP="004F23AE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  <w:t>*</w:t>
                              </w:r>
                            </w:p>
                            <w:p w:rsidR="002D03D2" w:rsidRDefault="002D03D2" w:rsidP="004F23AE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  <w:t>*</w:t>
                              </w:r>
                            </w:p>
                            <w:p w:rsidR="002D03D2" w:rsidRDefault="002D03D2" w:rsidP="004F23AE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  <w:t>*</w:t>
                              </w:r>
                            </w:p>
                            <w:p w:rsidR="002D03D2" w:rsidRDefault="002D03D2" w:rsidP="004F23AE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  <w:t>*</w:t>
                              </w:r>
                            </w:p>
                            <w:p w:rsidR="003B6733" w:rsidRDefault="003B6733" w:rsidP="004F23AE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</w:pPr>
                              <w:r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  <w:t>*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" name="Conector recto de flecha 17"/>
                        <wps:cNvCnPr>
                          <a:stCxn id="10" idx="2"/>
                        </wps:cNvCnPr>
                        <wps:spPr>
                          <a:xfrm>
                            <a:off x="1109663" y="2161200"/>
                            <a:ext cx="4762" cy="2448900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" name="Conector recto de flecha 25"/>
                        <wps:cNvCnPr/>
                        <wps:spPr>
                          <a:xfrm>
                            <a:off x="1109663" y="5486400"/>
                            <a:ext cx="43180" cy="2627925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7" name="Abrir llave 197"/>
                        <wps:cNvSpPr/>
                        <wps:spPr>
                          <a:xfrm rot="16200000">
                            <a:off x="3405188" y="-776289"/>
                            <a:ext cx="504824" cy="3829050"/>
                          </a:xfrm>
                          <a:prstGeom prst="leftBrace">
                            <a:avLst/>
                          </a:prstGeom>
                          <a:ln w="28575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543175" y="1761150"/>
                            <a:ext cx="2320654" cy="466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3230E" w:rsidRDefault="0023230E" w:rsidP="0023230E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  <w:szCs w:val="20"/>
                                </w:rPr>
                                <w:t> 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  <w:szCs w:val="20"/>
                                </w:rPr>
                                <w:br/>
                              </w:r>
                              <w:r>
                                <w:rPr>
                                  <w:rFonts w:ascii="Calibri" w:eastAsia="Times New Roman" w:hAnsi="Calibri" w:cs="Calibri"/>
                                  <w:sz w:val="22"/>
                                  <w:szCs w:val="22"/>
                                </w:rPr>
                                <w:t>PÁRRAFO 2: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533650" y="6505576"/>
                            <a:ext cx="2300996" cy="466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B6733" w:rsidRDefault="003B6733" w:rsidP="003B6733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ascii="Calibri" w:eastAsia="Calibri" w:hAnsi="Calibri"/>
                                  <w:sz w:val="20"/>
                                  <w:szCs w:val="20"/>
                                </w:rPr>
                                <w:t> </w:t>
                              </w:r>
                              <w:r>
                                <w:rPr>
                                  <w:rFonts w:ascii="Calibri" w:eastAsia="Calibri" w:hAnsi="Calibri"/>
                                  <w:sz w:val="20"/>
                                  <w:szCs w:val="20"/>
                                </w:rPr>
                                <w:br/>
                              </w:r>
                              <w:r>
                                <w:rPr>
                                  <w:rFonts w:ascii="Calibri" w:eastAsia="Times New Roman" w:hAnsi="Calibri" w:cs="Calibri"/>
                                  <w:sz w:val="22"/>
                                  <w:szCs w:val="22"/>
                                </w:rPr>
                                <w:t>PÁRRAFO 5: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190150" y="6352200"/>
                            <a:ext cx="1809750" cy="7629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B6733" w:rsidRDefault="003B6733" w:rsidP="003B6733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  <w:t> </w:t>
                              </w:r>
                              <w:r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  <w:br/>
                                <w:t>*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524124" y="7932375"/>
                            <a:ext cx="2310521" cy="466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918BA" w:rsidRDefault="00B918BA" w:rsidP="00B918BA">
                              <w:pPr>
                                <w:pStyle w:val="NormalWeb"/>
                                <w:spacing w:before="0" w:beforeAutospacing="0" w:after="160" w:afterAutospacing="0" w:line="252" w:lineRule="auto"/>
                              </w:pPr>
                              <w:r>
                                <w:rPr>
                                  <w:rFonts w:ascii="Calibri" w:eastAsia="Calibri" w:hAnsi="Calibri"/>
                                  <w:sz w:val="20"/>
                                  <w:szCs w:val="20"/>
                                </w:rPr>
                                <w:t> </w:t>
                              </w:r>
                              <w:r>
                                <w:rPr>
                                  <w:rFonts w:ascii="Calibri" w:eastAsia="Calibri" w:hAnsi="Calibri"/>
                                  <w:sz w:val="20"/>
                                  <w:szCs w:val="20"/>
                                </w:rPr>
                                <w:br/>
                              </w:r>
                              <w:r w:rsidR="000E356C">
                                <w:rPr>
                                  <w:rFonts w:ascii="Calibri" w:eastAsia="Times New Roman" w:hAnsi="Calibri" w:cs="Calibri"/>
                                  <w:sz w:val="22"/>
                                  <w:szCs w:val="22"/>
                                </w:rPr>
                                <w:t xml:space="preserve">NUEVO </w:t>
                              </w:r>
                              <w:r w:rsidR="000E356C">
                                <w:rPr>
                                  <w:rFonts w:ascii="Calibri" w:eastAsia="Times New Roman" w:hAnsi="Calibri" w:cs="Calibri"/>
                                  <w:sz w:val="22"/>
                                  <w:szCs w:val="22"/>
                                </w:rPr>
                                <w:t>PÁRRAFO</w:t>
                              </w:r>
                              <w:bookmarkStart w:id="0" w:name="_GoBack"/>
                              <w:bookmarkEnd w:id="0"/>
                              <w:r>
                                <w:rPr>
                                  <w:rFonts w:ascii="Calibri" w:eastAsia="Times New Roman" w:hAnsi="Calibri" w:cs="Calibri"/>
                                  <w:sz w:val="22"/>
                                  <w:szCs w:val="22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199675" y="7647600"/>
                            <a:ext cx="1809750" cy="1077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918BA" w:rsidRDefault="00B918BA" w:rsidP="00B918BA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  <w:t> </w:t>
                              </w:r>
                              <w:r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  <w:br/>
                                <w:t>*</w:t>
                              </w:r>
                            </w:p>
                            <w:p w:rsidR="00B918BA" w:rsidRDefault="00B918BA" w:rsidP="00B918BA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  <w:t>*</w:t>
                              </w:r>
                            </w:p>
                            <w:p w:rsidR="00B918BA" w:rsidRDefault="00B918BA" w:rsidP="00B918BA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  <w:t>*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" name="Conector recto 5"/>
                        <wps:cNvCnPr/>
                        <wps:spPr>
                          <a:xfrm>
                            <a:off x="2231136" y="1961571"/>
                            <a:ext cx="0" cy="6194877"/>
                          </a:xfrm>
                          <a:prstGeom prst="line">
                            <a:avLst/>
                          </a:prstGeom>
                          <a:ln w="38100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Conector recto 15"/>
                        <wps:cNvCnPr/>
                        <wps:spPr>
                          <a:xfrm>
                            <a:off x="1836115" y="5091380"/>
                            <a:ext cx="387705" cy="7315"/>
                          </a:xfrm>
                          <a:prstGeom prst="line">
                            <a:avLst/>
                          </a:prstGeom>
                          <a:ln w="38100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Conector recto de flecha 16"/>
                        <wps:cNvCnPr/>
                        <wps:spPr>
                          <a:xfrm>
                            <a:off x="2231136" y="1977611"/>
                            <a:ext cx="302514" cy="0"/>
                          </a:xfrm>
                          <a:prstGeom prst="straightConnector1">
                            <a:avLst/>
                          </a:prstGeom>
                          <a:ln w="38100"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Conector recto de flecha 24"/>
                        <wps:cNvCnPr>
                          <a:endCxn id="18" idx="1"/>
                        </wps:cNvCnPr>
                        <wps:spPr>
                          <a:xfrm>
                            <a:off x="2231136" y="3470888"/>
                            <a:ext cx="283464" cy="0"/>
                          </a:xfrm>
                          <a:prstGeom prst="straightConnector1">
                            <a:avLst/>
                          </a:prstGeom>
                          <a:ln w="38100"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" name="Conector recto de flecha 31"/>
                        <wps:cNvCnPr/>
                        <wps:spPr>
                          <a:xfrm>
                            <a:off x="2223820" y="5362042"/>
                            <a:ext cx="300305" cy="0"/>
                          </a:xfrm>
                          <a:prstGeom prst="straightConnector1">
                            <a:avLst/>
                          </a:prstGeom>
                          <a:ln w="38100"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2" name="Conector recto de flecha 192"/>
                        <wps:cNvCnPr/>
                        <wps:spPr>
                          <a:xfrm flipV="1">
                            <a:off x="2231136" y="6766562"/>
                            <a:ext cx="292989" cy="1"/>
                          </a:xfrm>
                          <a:prstGeom prst="straightConnector1">
                            <a:avLst/>
                          </a:prstGeom>
                          <a:ln w="38100"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3" name="Conector recto de flecha 193"/>
                        <wps:cNvCnPr/>
                        <wps:spPr>
                          <a:xfrm>
                            <a:off x="2223820" y="8139843"/>
                            <a:ext cx="285674" cy="0"/>
                          </a:xfrm>
                          <a:prstGeom prst="straightConnector1">
                            <a:avLst/>
                          </a:prstGeom>
                          <a:ln w="38100"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0" name="Conector angular 200"/>
                        <wps:cNvCnPr/>
                        <wps:spPr>
                          <a:xfrm>
                            <a:off x="4863829" y="1922661"/>
                            <a:ext cx="297746" cy="238539"/>
                          </a:xfrm>
                          <a:prstGeom prst="bentConnector3">
                            <a:avLst/>
                          </a:prstGeom>
                          <a:ln w="19050">
                            <a:solidFill>
                              <a:srgbClr val="00B05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2" name="Conector angular 202"/>
                        <wps:cNvCnPr>
                          <a:stCxn id="18" idx="3"/>
                        </wps:cNvCnPr>
                        <wps:spPr>
                          <a:xfrm>
                            <a:off x="4834646" y="3470888"/>
                            <a:ext cx="340468" cy="303443"/>
                          </a:xfrm>
                          <a:prstGeom prst="bentConnector3">
                            <a:avLst/>
                          </a:prstGeom>
                          <a:ln w="19050">
                            <a:solidFill>
                              <a:srgbClr val="00B05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3" name="Conector angular 203"/>
                        <wps:cNvCnPr>
                          <a:stCxn id="19" idx="3"/>
                        </wps:cNvCnPr>
                        <wps:spPr>
                          <a:xfrm>
                            <a:off x="4848225" y="5405438"/>
                            <a:ext cx="341925" cy="275515"/>
                          </a:xfrm>
                          <a:prstGeom prst="bentConnector3">
                            <a:avLst/>
                          </a:prstGeom>
                          <a:ln w="19050">
                            <a:solidFill>
                              <a:srgbClr val="00B05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4" name="Conector angular 204"/>
                        <wps:cNvCnPr/>
                        <wps:spPr>
                          <a:xfrm>
                            <a:off x="4848225" y="6731540"/>
                            <a:ext cx="303015" cy="240761"/>
                          </a:xfrm>
                          <a:prstGeom prst="bentConnector3">
                            <a:avLst/>
                          </a:prstGeom>
                          <a:ln w="19050">
                            <a:solidFill>
                              <a:srgbClr val="00B05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5" name="Conector angular 205"/>
                        <wps:cNvCnPr>
                          <a:stCxn id="29" idx="3"/>
                        </wps:cNvCnPr>
                        <wps:spPr>
                          <a:xfrm>
                            <a:off x="4834645" y="8165738"/>
                            <a:ext cx="389108" cy="248687"/>
                          </a:xfrm>
                          <a:prstGeom prst="bentConnector3">
                            <a:avLst/>
                          </a:prstGeom>
                          <a:ln w="19050">
                            <a:solidFill>
                              <a:srgbClr val="00B05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C63DFF" id="Lienzo 7" o:spid="_x0000_s1026" editas="canvas" style="position:absolute;margin-left:0;margin-top:.75pt;width:580.5pt;height:748.5pt;z-index:-251657216;mso-position-horizontal:center;mso-position-horizontal-relative:margin;mso-width-relative:margin;mso-height-relative:margin" coordsize="73723,950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3723;height:95059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2" o:spid="_x0000_s1028" type="#_x0000_t202" style="position:absolute;left:3143;top:13325;width:15907;height:82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eM1sYA&#10;AADbAAAADwAAAGRycy9kb3ducmV2LnhtbESPT2/CMAzF75P4DpGRdpkgZZuAFQJCSJvYjT/TdrUa&#10;01Y0Tkmy0n37+TBpN1vv+b2fl+veNaqjEGvPBibjDBRx4W3NpYGP0+toDiomZIuNZzLwQxHWq8Hd&#10;EnPrb3yg7phKJSEcczRQpdTmWseiIodx7Fti0c4+OEyyhlLbgDcJd41+zLKpdlizNFTY0rai4nL8&#10;dgbmz7vuK74/7T+L6bl5SQ+z7u0ajLkf9psFqER9+jf/Xe+s4Au9/CID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neM1sYAAADbAAAADwAAAAAAAAAAAAAAAACYAgAAZHJz&#10;L2Rvd25yZXYueG1sUEsFBgAAAAAEAAQA9QAAAIsDAAAAAA==&#10;">
                  <v:textbox>
                    <w:txbxContent>
                      <w:p w:rsidR="004F23AE" w:rsidRDefault="004F23AE" w:rsidP="004F23AE">
                        <w:pPr>
                          <w:pStyle w:val="NormalWeb"/>
                          <w:spacing w:before="0" w:beforeAutospacing="0" w:after="160" w:afterAutospacing="0" w:line="256" w:lineRule="auto"/>
                          <w:jc w:val="both"/>
                        </w:pPr>
                        <w:r>
                          <w:rPr>
                            <w:rFonts w:ascii="Calibri" w:eastAsia="Calibri" w:hAnsi="Calibri"/>
                            <w:b/>
                            <w:bCs/>
                            <w:sz w:val="32"/>
                            <w:szCs w:val="32"/>
                          </w:rPr>
                          <w:br/>
                          <w:t xml:space="preserve"> INTRODUCCIÓN</w:t>
                        </w:r>
                      </w:p>
                    </w:txbxContent>
                  </v:textbox>
                </v:shape>
                <v:shape id="Cuadro de texto 3" o:spid="_x0000_s1029" type="#_x0000_t202" style="position:absolute;left:3705;top:46281;width:14487;height:82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spTcIA&#10;AADbAAAADwAAAGRycy9kb3ducmV2LnhtbERPTWsCMRC9C/0PYQpeRLNqUbs1SikoerMqeh024+7S&#10;zWSbxHX990Yo9DaP9znzZWsq0ZDzpWUFw0ECgjizuuRcwfGw6s9A+ICssbJMCu7kYbl46cwx1fbG&#10;39TsQy5iCPsUFRQh1KmUPivIoB/YmjhyF+sMhghdLrXDWww3lRwlyUQaLDk2FFjTV0HZz/5qFMze&#10;Ns3Zb8e7Uza5VO+hN23Wv06p7mv7+QEiUBv+xX/ujY7zh/D8JR4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OylNwgAAANsAAAAPAAAAAAAAAAAAAAAAAJgCAABkcnMvZG93&#10;bnJldi54bWxQSwUGAAAAAAQABAD1AAAAhwMAAAAA&#10;">
                  <v:textbox>
                    <w:txbxContent>
                      <w:p w:rsidR="004F23AE" w:rsidRDefault="004F23AE" w:rsidP="004F23AE">
                        <w:pPr>
                          <w:pStyle w:val="NormalWeb"/>
                          <w:spacing w:before="0" w:beforeAutospacing="0" w:after="160" w:afterAutospacing="0" w:line="256" w:lineRule="auto"/>
                          <w:jc w:val="both"/>
                        </w:pPr>
                        <w:r>
                          <w:rPr>
                            <w:rFonts w:ascii="Calibri" w:eastAsia="Calibri" w:hAnsi="Calibri"/>
                            <w:b/>
                            <w:bCs/>
                            <w:sz w:val="32"/>
                            <w:szCs w:val="32"/>
                          </w:rPr>
                          <w:br/>
                          <w:t xml:space="preserve">  DESARROLLO</w:t>
                        </w:r>
                      </w:p>
                    </w:txbxContent>
                  </v:textbox>
                </v:shape>
                <v:shape id="Cuadro de texto 3" o:spid="_x0000_s1030" type="#_x0000_t202" style="position:absolute;left:3609;top:81143;width:16860;height:82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m3OsIA&#10;AADbAAAADwAAAGRycy9kb3ducmV2LnhtbERPTWsCMRC9F/wPYYReimbVYnU1SikoelMr7XXYjLuL&#10;m8k2iev6741Q8DaP9znzZWsq0ZDzpWUFg34CgjizuuRcwfF71ZuA8AFZY2WZFNzIw3LReZljqu2V&#10;99QcQi5iCPsUFRQh1KmUPivIoO/bmjhyJ+sMhghdLrXDaww3lRwmyVgaLDk2FFjTV0HZ+XAxCibv&#10;m+bXb0e7n2x8qqbh7aNZ/zmlXrvt5wxEoDY8xf/ujY7zh/D4JR4gF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6bc6wgAAANsAAAAPAAAAAAAAAAAAAAAAAJgCAABkcnMvZG93&#10;bnJldi54bWxQSwUGAAAAAAQABAD1AAAAhwMAAAAA&#10;">
                  <v:textbox>
                    <w:txbxContent>
                      <w:p w:rsidR="004F23AE" w:rsidRDefault="004F23AE" w:rsidP="004F23AE">
                        <w:pPr>
                          <w:pStyle w:val="NormalWeb"/>
                          <w:spacing w:before="0" w:beforeAutospacing="0" w:after="160" w:afterAutospacing="0" w:line="256" w:lineRule="auto"/>
                          <w:jc w:val="both"/>
                        </w:pPr>
                        <w:r>
                          <w:rPr>
                            <w:rFonts w:ascii="Calibri" w:eastAsia="Calibri" w:hAnsi="Calibri"/>
                            <w:b/>
                            <w:bCs/>
                            <w:sz w:val="32"/>
                            <w:szCs w:val="32"/>
                          </w:rPr>
                          <w:br/>
                          <w:t xml:space="preserve">   CONCLUSIÓN</w:t>
                        </w:r>
                      </w:p>
                    </w:txbxContent>
                  </v:textbox>
                </v:shape>
                <v:shape id="Cuadro de texto 3" o:spid="_x0000_s1031" type="#_x0000_t202" style="position:absolute;left:16573;top:4181;width:39624;height:38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USocIA&#10;AADbAAAADwAAAGRycy9kb3ducmV2LnhtbERPS2sCMRC+F/ofwhR6KW62Kmq3RhGhxd6sil6HzeyD&#10;biZrkq7rvzcFobf5+J4zX/amER05X1tW8JqkIIhzq2suFRz2H4MZCB+QNTaWScGVPCwXjw9zzLS9&#10;8Dd1u1CKGMI+QwVVCG0mpc8rMugT2xJHrrDOYIjQlVI7vMRw08hhmk6kwZpjQ4UtrSvKf3a/RsFs&#10;vOlO/mu0PeaTonkLL9Pu8+yUen7qV+8gAvXhX3x3b3ScP4K/X+IBcn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pRKhwgAAANsAAAAPAAAAAAAAAAAAAAAAAJgCAABkcnMvZG93&#10;bnJldi54bWxQSwUGAAAAAAQABAD1AAAAhwMAAAAA&#10;">
                  <v:textbox>
                    <w:txbxContent>
                      <w:p w:rsidR="004F23AE" w:rsidRDefault="004F23AE" w:rsidP="004F23AE">
                        <w:pPr>
                          <w:pStyle w:val="NormalWeb"/>
                          <w:spacing w:before="0" w:beforeAutospacing="0" w:after="160" w:afterAutospacing="0" w:line="256" w:lineRule="auto"/>
                          <w:jc w:val="both"/>
                        </w:pPr>
                        <w:r>
                          <w:rPr>
                            <w:rFonts w:ascii="Calibri" w:eastAsia="Calibri" w:hAnsi="Calibri"/>
                            <w:b/>
                            <w:bCs/>
                            <w:sz w:val="32"/>
                            <w:szCs w:val="32"/>
                          </w:rPr>
                          <w:t xml:space="preserve">TÍTULO: </w:t>
                        </w:r>
                      </w:p>
                    </w:txbxContent>
                  </v:textbox>
                </v:shape>
                <v:shape id="Cuadro de texto 2" o:spid="_x0000_s1032" type="#_x0000_t202" style="position:absolute;left:25146;top:32375;width:23200;height:4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GA0MYA&#10;AADbAAAADwAAAGRycy9kb3ducmV2LnhtbESPT2/CMAzF75P4DpGRdpkgZZuAFQJCSJvYjT/TdrUa&#10;01Y0Tkmy0n37+TBpN1vv+b2fl+veNaqjEGvPBibjDBRx4W3NpYGP0+toDiomZIuNZzLwQxHWq8Hd&#10;EnPrb3yg7phKJSEcczRQpdTmWseiIodx7Fti0c4+OEyyhlLbgDcJd41+zLKpdlizNFTY0rai4nL8&#10;dgbmz7vuK74/7T+L6bl5SQ+z7u0ajLkf9psFqER9+jf/Xe+s4Aus/CID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AGA0MYAAADbAAAADwAAAAAAAAAAAAAAAACYAgAAZHJz&#10;L2Rvd25yZXYueG1sUEsFBgAAAAAEAAQA9QAAAIsDAAAAAA==&#10;">
                  <v:textbox>
                    <w:txbxContent>
                      <w:p w:rsidR="004F23AE" w:rsidRPr="00742D00" w:rsidRDefault="004F23AE" w:rsidP="004F23AE">
                        <w:pPr>
                          <w:pStyle w:val="NormalWeb"/>
                          <w:spacing w:before="0" w:beforeAutospacing="0" w:after="160" w:afterAutospacing="0" w:line="256" w:lineRule="auto"/>
                          <w:rPr>
                            <w:rFonts w:asciiTheme="minorHAnsi" w:hAnsiTheme="minorHAnsi" w:cstheme="minorHAnsi"/>
                            <w:sz w:val="22"/>
                          </w:rPr>
                        </w:pPr>
                        <w:r w:rsidRPr="00742D00">
                          <w:rPr>
                            <w:rFonts w:asciiTheme="minorHAnsi" w:eastAsia="Calibri" w:hAnsiTheme="minorHAnsi" w:cstheme="minorHAnsi"/>
                            <w:sz w:val="20"/>
                            <w:szCs w:val="22"/>
                          </w:rPr>
                          <w:t> </w:t>
                        </w:r>
                        <w:r>
                          <w:rPr>
                            <w:rFonts w:asciiTheme="minorHAnsi" w:eastAsia="Calibri" w:hAnsiTheme="minorHAnsi" w:cstheme="minorHAnsi"/>
                            <w:sz w:val="20"/>
                            <w:szCs w:val="22"/>
                          </w:rPr>
                          <w:br/>
                        </w:r>
                        <w:r w:rsidRPr="00742D00">
                          <w:rPr>
                            <w:rFonts w:asciiTheme="minorHAnsi" w:hAnsiTheme="minorHAnsi" w:cstheme="minorHAnsi"/>
                            <w:sz w:val="22"/>
                          </w:rPr>
                          <w:t>PÁRRAFO 3:</w:t>
                        </w:r>
                      </w:p>
                    </w:txbxContent>
                  </v:textbox>
                </v:shape>
                <v:shape id="Cuadro de texto 2" o:spid="_x0000_s1033" type="#_x0000_t202" style="position:absolute;left:25336;top:51720;width:23146;height:46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00lS8IA&#10;AADbAAAADwAAAGRycy9kb3ducmV2LnhtbERPS2sCMRC+C/0PYQpeRLNV8bHdKKVQsTerotdhM/ug&#10;m8k2Sdftv28KQm/z8T0n2/amER05X1tW8DRJQBDnVtdcKjif3sYrED4ga2wsk4If8rDdPAwyTLW9&#10;8Qd1x1CKGMI+RQVVCG0qpc8rMugntiWOXGGdwRChK6V2eIvhppHTJFlIgzXHhgpbeq0o/zx+GwWr&#10;+b67+vfZ4ZIvimYdRstu9+WUGj72L88gAvXhX3x373Wcv4a/X+IB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TSVLwgAAANsAAAAPAAAAAAAAAAAAAAAAAJgCAABkcnMvZG93&#10;bnJldi54bWxQSwUGAAAAAAQABAD1AAAAhwMAAAAA&#10;">
                  <v:textbox>
                    <w:txbxContent>
                      <w:p w:rsidR="004F23AE" w:rsidRPr="00742D00" w:rsidRDefault="004F23AE" w:rsidP="004F23AE">
                        <w:pPr>
                          <w:pStyle w:val="NormalWeb"/>
                          <w:spacing w:before="0" w:beforeAutospacing="0" w:after="160" w:afterAutospacing="0" w:line="256" w:lineRule="auto"/>
                          <w:rPr>
                            <w:rFonts w:asciiTheme="minorHAnsi" w:hAnsiTheme="minorHAnsi" w:cstheme="minorHAnsi"/>
                            <w:sz w:val="22"/>
                          </w:rPr>
                        </w:pPr>
                        <w:r w:rsidRPr="00742D00">
                          <w:rPr>
                            <w:rFonts w:ascii="Calibri" w:eastAsia="Calibri" w:hAnsi="Calibri"/>
                            <w:sz w:val="20"/>
                            <w:szCs w:val="22"/>
                          </w:rPr>
                          <w:t> </w:t>
                        </w:r>
                        <w:r>
                          <w:rPr>
                            <w:rFonts w:ascii="Calibri" w:eastAsia="Calibri" w:hAnsi="Calibri"/>
                            <w:sz w:val="20"/>
                            <w:szCs w:val="22"/>
                          </w:rPr>
                          <w:br/>
                        </w:r>
                        <w:r w:rsidRPr="00742D00">
                          <w:rPr>
                            <w:rFonts w:asciiTheme="minorHAnsi" w:hAnsiTheme="minorHAnsi" w:cstheme="minorHAnsi"/>
                            <w:sz w:val="22"/>
                          </w:rPr>
                          <w:t>PÁRRAFO 4:</w:t>
                        </w:r>
                      </w:p>
                    </w:txbxContent>
                  </v:textbox>
                </v:shape>
                <v:shape id="Cuadro de texto 2" o:spid="_x0000_s1034" type="#_x0000_t202" style="position:absolute;left:51901;top:49996;width:18098;height:9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fj8MQA&#10;AADbAAAADwAAAGRycy9kb3ducmV2LnhtbESPT2sCMRTE70K/Q3gFL1Kz2mLtahQRWvTmP+z1sXnu&#10;Lm5e1iRd129vhILHYWZ+w0znralEQ86XlhUM+gkI4szqknMFh/332xiED8gaK8uk4EYe5rOXzhRT&#10;ba+8pWYXchEh7FNUUIRQp1L6rCCDvm9r4uidrDMYonS51A6vEW4qOUySkTRYclwosKZlQdl592cU&#10;jD9Wza9fv2+O2ehUfYXeZ/NzcUp1X9vFBESgNjzD/+2VVjAcwONL/AFy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X4/DEAAAA2wAAAA8AAAAAAAAAAAAAAAAAmAIAAGRycy9k&#10;b3ducmV2LnhtbFBLBQYAAAAABAAEAPUAAACJAwAAAAA=&#10;">
                  <v:textbox>
                    <w:txbxContent>
                      <w:p w:rsidR="004F23AE" w:rsidRDefault="004F23AE" w:rsidP="004F23AE">
                        <w:pPr>
                          <w:pStyle w:val="NormalWeb"/>
                          <w:spacing w:before="0" w:beforeAutospacing="0" w:after="160" w:afterAutospacing="0" w:line="256" w:lineRule="auto"/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  <w:t> </w:t>
                        </w:r>
                        <w:r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  <w:br/>
                          <w:t>*</w:t>
                        </w:r>
                      </w:p>
                      <w:p w:rsidR="003B6733" w:rsidRDefault="003B6733" w:rsidP="004F23AE">
                        <w:pPr>
                          <w:pStyle w:val="NormalWeb"/>
                          <w:spacing w:before="0" w:beforeAutospacing="0" w:after="160" w:afterAutospacing="0" w:line="256" w:lineRule="auto"/>
                        </w:pPr>
                        <w:r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  <w:t>*</w:t>
                        </w:r>
                      </w:p>
                    </w:txbxContent>
                  </v:textbox>
                </v:shape>
                <v:shape id="Cuadro de texto 2" o:spid="_x0000_s1035" type="#_x0000_t202" style="position:absolute;left:51512;top:15900;width:18040;height:7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V9h8UA&#10;AADbAAAADwAAAGRycy9kb3ducmV2LnhtbESPQWvCQBSE70L/w/IKvYhuGsXa1FWkoNibTUWvj+wz&#10;Cc2+jbtrTP99tyD0OMzMN8xi1ZtGdOR8bVnB8zgBQVxYXXOp4PC1Gc1B+ICssbFMCn7Iw2r5MFhg&#10;pu2NP6nLQykihH2GCqoQ2kxKX1Rk0I9tSxy9s3UGQ5SulNrhLcJNI9MkmUmDNceFClt6r6j4zq9G&#10;wXy6607+Y7I/FrNz8xqGL9324pR6euzXbyAC9eE/fG/vtII0hb8v8Qf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hX2HxQAAANsAAAAPAAAAAAAAAAAAAAAAAJgCAABkcnMv&#10;ZG93bnJldi54bWxQSwUGAAAAAAQABAD1AAAAigMAAAAA&#10;">
                  <v:textbox>
                    <w:txbxContent>
                      <w:p w:rsidR="004F23AE" w:rsidRDefault="004F23AE" w:rsidP="004F23AE">
                        <w:pPr>
                          <w:pStyle w:val="NormalWeb"/>
                          <w:spacing w:before="0" w:beforeAutospacing="0" w:after="160" w:afterAutospacing="0" w:line="256" w:lineRule="auto"/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  <w:t> </w:t>
                        </w:r>
                        <w:r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  <w:br/>
                          <w:t>*</w:t>
                        </w:r>
                      </w:p>
                      <w:p w:rsidR="004F23AE" w:rsidRPr="00BF314D" w:rsidRDefault="004F23AE" w:rsidP="004F23AE">
                        <w:pPr>
                          <w:pStyle w:val="NormalWeb"/>
                          <w:spacing w:before="0" w:beforeAutospacing="0" w:after="160" w:afterAutospacing="0" w:line="256" w:lineRule="auto"/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  <v:shape id="Cuadro de texto 2" o:spid="_x0000_s1036" type="#_x0000_t202" style="position:absolute;left:51615;top:26364;width:18098;height:203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nYHMUA&#10;AADbAAAADwAAAGRycy9kb3ducmV2LnhtbESPS2vDMBCE74X8B7GBXkoj50GaOpZDKbSkt+ZBel2s&#10;jW1irRxJdZx/HxUCPQ4z8w2TrXrTiI6cry0rGI8SEMSF1TWXCva7j+cFCB+QNTaWScGVPKzywUOG&#10;qbYX3lC3DaWIEPYpKqhCaFMpfVGRQT+yLXH0jtYZDFG6UmqHlwg3jZwkyVwarDkuVNjSe0XFaftr&#10;FCxm6+7Hf02/D8X82LyGp5fu8+yUehz2b0sQgfrwH76311rBZAp/X+IPk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ydgcxQAAANsAAAAPAAAAAAAAAAAAAAAAAJgCAABkcnMv&#10;ZG93bnJldi54bWxQSwUGAAAAAAQABAD1AAAAigMAAAAA&#10;">
                  <v:textbox>
                    <w:txbxContent>
                      <w:p w:rsidR="004F23AE" w:rsidRDefault="003B6733" w:rsidP="004F23AE">
                        <w:pPr>
                          <w:pStyle w:val="NormalWeb"/>
                          <w:spacing w:before="0" w:beforeAutospacing="0" w:after="160" w:afterAutospacing="0" w:line="256" w:lineRule="auto"/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  <w:t>*</w:t>
                        </w:r>
                      </w:p>
                      <w:p w:rsidR="004F23AE" w:rsidRDefault="004F23AE" w:rsidP="004F23AE">
                        <w:pPr>
                          <w:pStyle w:val="NormalWeb"/>
                          <w:spacing w:before="0" w:beforeAutospacing="0" w:after="160" w:afterAutospacing="0" w:line="256" w:lineRule="auto"/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  <w:t>*</w:t>
                        </w:r>
                      </w:p>
                      <w:p w:rsidR="004F23AE" w:rsidRDefault="004F23AE" w:rsidP="004F23AE">
                        <w:pPr>
                          <w:pStyle w:val="NormalWeb"/>
                          <w:spacing w:before="0" w:beforeAutospacing="0" w:after="160" w:afterAutospacing="0" w:line="256" w:lineRule="auto"/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  <w:t>*</w:t>
                        </w:r>
                      </w:p>
                      <w:p w:rsidR="002D03D2" w:rsidRDefault="002D03D2" w:rsidP="004F23AE">
                        <w:pPr>
                          <w:pStyle w:val="NormalWeb"/>
                          <w:spacing w:before="0" w:beforeAutospacing="0" w:after="160" w:afterAutospacing="0" w:line="256" w:lineRule="auto"/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  <w:t>*</w:t>
                        </w:r>
                      </w:p>
                      <w:p w:rsidR="002D03D2" w:rsidRDefault="002D03D2" w:rsidP="004F23AE">
                        <w:pPr>
                          <w:pStyle w:val="NormalWeb"/>
                          <w:spacing w:before="0" w:beforeAutospacing="0" w:after="160" w:afterAutospacing="0" w:line="256" w:lineRule="auto"/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  <w:t>*</w:t>
                        </w:r>
                      </w:p>
                      <w:p w:rsidR="002D03D2" w:rsidRDefault="002D03D2" w:rsidP="004F23AE">
                        <w:pPr>
                          <w:pStyle w:val="NormalWeb"/>
                          <w:spacing w:before="0" w:beforeAutospacing="0" w:after="160" w:afterAutospacing="0" w:line="256" w:lineRule="auto"/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  <w:t>*</w:t>
                        </w:r>
                      </w:p>
                      <w:p w:rsidR="003B6733" w:rsidRDefault="003B6733" w:rsidP="004F23AE">
                        <w:pPr>
                          <w:pStyle w:val="NormalWeb"/>
                          <w:spacing w:before="0" w:beforeAutospacing="0" w:after="160" w:afterAutospacing="0" w:line="256" w:lineRule="auto"/>
                        </w:pPr>
                        <w:r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  <w:t>*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ector recto de flecha 17" o:spid="_x0000_s1037" type="#_x0000_t32" style="position:absolute;left:11096;top:21612;width:48;height:2448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oJ2H8IAAADbAAAADwAAAGRycy9kb3ducmV2LnhtbESPQYvCMBCF74L/IYywN5u6KyrVKLqo&#10;rEerB49DM7bFZlKa2NZ/bxYW9jbDe/O+N6tNbyrRUuNKywomUQyCOLO65FzB9XIYL0A4j6yxskwK&#10;XuRgsx4OVpho2/GZ2tTnIoSwS1BB4X2dSOmyggy6yNbEQbvbxqAPa5NL3WAXwk0lP+N4Jg2WHAgF&#10;1vRdUPZIn0ZBe+hqnp5uk/Sr7ALl1j+O+51SH6N+uwThqff/5r/rHx3qz+H3lzCAXL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oJ2H8IAAADbAAAADwAAAAAAAAAAAAAA&#10;AAChAgAAZHJzL2Rvd25yZXYueG1sUEsFBgAAAAAEAAQA+QAAAJADAAAAAA==&#10;" strokecolor="red" strokeweight="3pt">
                  <v:stroke endarrow="block"/>
                </v:shape>
                <v:shape id="Conector recto de flecha 25" o:spid="_x0000_s1038" type="#_x0000_t32" style="position:absolute;left:11096;top:54864;width:432;height:2627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3CHTsIAAADbAAAADwAAAGRycy9kb3ducmV2LnhtbESPzWrCQBSF9wXfYbgFd3WSaItEx2CL&#10;Ebts2oXLS+Y2CWbuhMyYxLd3hEKXh/PzcbbZZFoxUO8aywriRQSCuLS64UrBz3f+sgbhPLLG1jIp&#10;uJGDbDd72mKq7chfNBS+EmGEXYoKau+7VEpX1mTQLWxHHLxf2xv0QfaV1D2OYdy0MomiN2mw4UCo&#10;saOPmspLcTUKhnzsePV5jotlMwbKebocD+9KzZ+n/QaEp8n/h//aJ60geYXHl/AD5O4O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3CHTsIAAADbAAAADwAAAAAAAAAAAAAA&#10;AAChAgAAZHJzL2Rvd25yZXYueG1sUEsFBgAAAAAEAAQA+QAAAJADAAAAAA==&#10;" strokecolor="red" strokeweight="3pt">
                  <v:stroke endarrow="block"/>
                </v:shape>
                <v:shapetype id="_x0000_t87" coordsize="21600,21600" o:spt="87" adj="1800,10800" path="m21600,qx10800@0l10800@2qy0@11,10800@3l10800@1qy21600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21600,0;0,10800;21600,21600" textboxrect="13963,@4,21600,@5"/>
                  <v:handles>
                    <v:h position="center,#0" yrange="0,@8"/>
                    <v:h position="topLeft,#1" yrange="@9,@10"/>
                  </v:handles>
                </v:shapetype>
                <v:shape id="Abrir llave 197" o:spid="_x0000_s1039" type="#_x0000_t87" style="position:absolute;left:34052;top:-7764;width:5048;height:38291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g/Cr4A&#10;AADcAAAADwAAAGRycy9kb3ducmV2LnhtbESPzQrCMBCE74LvEFbwpqke/KlGEVEQb/48wJqsbbHZ&#10;lCba+vZGELztMjPfzi7XrS3Fi2pfOFYwGiYgiLUzBWcKrpf9YAbCB2SDpWNS8CYP61W3s8TUuIZP&#10;9DqHTEQI+xQV5CFUqZRe52TRD11FHLW7qy2GuNaZNDU2EW5LOU6SibRYcLyQY0XbnPTj/LSRUkp9&#10;dLf9KCGaVPqgaecbUqrfazcLEIHa8Df/0gcT68+n8H0mTiBX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3IPwq+AAAA3AAAAA8AAAAAAAAAAAAAAAAAmAIAAGRycy9kb3ducmV2&#10;LnhtbFBLBQYAAAAABAAEAPUAAACDAwAAAAA=&#10;" adj="237" strokecolor="#4579b8 [3044]" strokeweight="2.25pt"/>
                <v:shape id="Cuadro de texto 2" o:spid="_x0000_s1040" type="#_x0000_t202" style="position:absolute;left:25431;top:17611;width:23207;height:4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tGa8EA&#10;AADbAAAADwAAAGRycy9kb3ducmV2LnhtbERPz2vCMBS+C/sfwhO8yEynoq4zigiK3jYd2/XRPNti&#10;81KTWOt/bw6Cx4/v93zZmko05HxpWcHHIAFBnFldcq7g97h5n4HwAVljZZkU3MnDcvHWmWOq7Y1/&#10;qDmEXMQQ9ikqKEKoUyl9VpBBP7A1ceRO1hkMEbpcaoe3GG4qOUySiTRYcmwosKZ1Qdn5cDUKZuNd&#10;8+/3o++/bHKqPkN/2mwvTqlet119gQjUhpf46d5pBcO4Pn6JP0A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gbRmvBAAAA2wAAAA8AAAAAAAAAAAAAAAAAmAIAAGRycy9kb3du&#10;cmV2LnhtbFBLBQYAAAAABAAEAPUAAACGAwAAAAA=&#10;">
                  <v:textbox>
                    <w:txbxContent>
                      <w:p w:rsidR="0023230E" w:rsidRDefault="0023230E" w:rsidP="0023230E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  <w:szCs w:val="20"/>
                          </w:rPr>
                          <w:t> </w:t>
                        </w:r>
                        <w:r>
                          <w:rPr>
                            <w:rFonts w:ascii="Calibri" w:eastAsia="Calibri" w:hAnsi="Calibri" w:cs="Calibri"/>
                            <w:sz w:val="20"/>
                            <w:szCs w:val="20"/>
                          </w:rPr>
                          <w:br/>
                        </w:r>
                        <w:r>
                          <w:rPr>
                            <w:rFonts w:ascii="Calibri" w:eastAsia="Times New Roman" w:hAnsi="Calibri" w:cs="Calibri"/>
                            <w:sz w:val="22"/>
                            <w:szCs w:val="22"/>
                          </w:rPr>
                          <w:t>PÁRRAFO 2:</w:t>
                        </w:r>
                      </w:p>
                    </w:txbxContent>
                  </v:textbox>
                </v:shape>
                <v:shape id="Cuadro de texto 2" o:spid="_x0000_s1041" type="#_x0000_t202" style="position:absolute;left:25336;top:65055;width:23010;height:46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LeH8UA&#10;AADbAAAADwAAAGRycy9kb3ducmV2LnhtbESPW2sCMRSE3wv+h3AEX4pmtcXLapQitOhbvaCvh81x&#10;d3Fzsk3Sdf33Rij0cZiZb5jFqjWVaMj50rKC4SABQZxZXXKu4Hj47E9B+ICssbJMCu7kYbXsvCww&#10;1fbGO2r2IRcRwj5FBUUIdSqlzwoy6Ae2Jo7exTqDIUqXS+3wFuGmkqMkGUuDJceFAmtaF5Rd979G&#10;wfR905z99u37lI0v1Sy8TpqvH6dUr9t+zEEEasN/+K+90QpGE3h+iT9A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8t4fxQAAANsAAAAPAAAAAAAAAAAAAAAAAJgCAABkcnMv&#10;ZG93bnJldi54bWxQSwUGAAAAAAQABAD1AAAAigMAAAAA&#10;">
                  <v:textbox>
                    <w:txbxContent>
                      <w:p w:rsidR="003B6733" w:rsidRDefault="003B6733" w:rsidP="003B6733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ascii="Calibri" w:eastAsia="Calibri" w:hAnsi="Calibri"/>
                            <w:sz w:val="20"/>
                            <w:szCs w:val="20"/>
                          </w:rPr>
                          <w:t> </w:t>
                        </w:r>
                        <w:r>
                          <w:rPr>
                            <w:rFonts w:ascii="Calibri" w:eastAsia="Calibri" w:hAnsi="Calibri"/>
                            <w:sz w:val="20"/>
                            <w:szCs w:val="20"/>
                          </w:rPr>
                          <w:br/>
                        </w:r>
                        <w:r>
                          <w:rPr>
                            <w:rFonts w:ascii="Calibri" w:eastAsia="Times New Roman" w:hAnsi="Calibri" w:cs="Calibri"/>
                            <w:sz w:val="22"/>
                            <w:szCs w:val="22"/>
                          </w:rPr>
                          <w:t>PÁRRAFO 5:</w:t>
                        </w:r>
                      </w:p>
                    </w:txbxContent>
                  </v:textbox>
                </v:shape>
                <v:shape id="Cuadro de texto 2" o:spid="_x0000_s1042" type="#_x0000_t202" style="position:absolute;left:51901;top:63522;width:18098;height:76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1KbcEA&#10;AADbAAAADwAAAGRycy9kb3ducmV2LnhtbERPz2vCMBS+C/sfwhO8yEynoq4zigiK3jYd2/XRPNti&#10;81KTWOt/bw6Cx4/v93zZmko05HxpWcHHIAFBnFldcq7g97h5n4HwAVljZZkU3MnDcvHWmWOq7Y1/&#10;qDmEXMQQ9ikqKEKoUyl9VpBBP7A1ceRO1hkMEbpcaoe3GG4qOUySiTRYcmwosKZ1Qdn5cDUKZuNd&#10;8+/3o++/bHKqPkN/2mwvTqlet119gQjUhpf46d5pBcM4Nn6JP0A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tSm3BAAAA2wAAAA8AAAAAAAAAAAAAAAAAmAIAAGRycy9kb3du&#10;cmV2LnhtbFBLBQYAAAAABAAEAPUAAACGAwAAAAA=&#10;">
                  <v:textbox>
                    <w:txbxContent>
                      <w:p w:rsidR="003B6733" w:rsidRDefault="003B6733" w:rsidP="003B6733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  <w:t> </w:t>
                        </w:r>
                        <w:r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  <w:br/>
                          <w:t>*</w:t>
                        </w:r>
                      </w:p>
                    </w:txbxContent>
                  </v:textbox>
                </v:shape>
                <v:shape id="Cuadro de texto 2" o:spid="_x0000_s1043" type="#_x0000_t202" style="position:absolute;left:25241;top:79323;width:23105;height:46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Hv9sUA&#10;AADbAAAADwAAAGRycy9kb3ducmV2LnhtbESPQWvCQBSE70L/w/IKvUizqYo1qatIQbE3a8VeH9ln&#10;Epp9G3fXmP77bkHwOMzMN8x82ZtGdOR8bVnBS5KCIC6srrlUcPhaP89A+ICssbFMCn7Jw3LxMJhj&#10;ru2VP6nbh1JECPscFVQhtLmUvqjIoE9sSxy9k3UGQ5SulNrhNcJNI0dpOpUGa44LFbb0XlHxs78Y&#10;BbPJtvv2H+PdsZiemiwMX7vN2Sn19Niv3kAE6sM9fGtvtYJRBv9f4g+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Ie/2xQAAANsAAAAPAAAAAAAAAAAAAAAAAJgCAABkcnMv&#10;ZG93bnJldi54bWxQSwUGAAAAAAQABAD1AAAAigMAAAAA&#10;">
                  <v:textbox>
                    <w:txbxContent>
                      <w:p w:rsidR="00B918BA" w:rsidRDefault="00B918BA" w:rsidP="00B918BA">
                        <w:pPr>
                          <w:pStyle w:val="NormalWeb"/>
                          <w:spacing w:before="0" w:beforeAutospacing="0" w:after="160" w:afterAutospacing="0" w:line="252" w:lineRule="auto"/>
                        </w:pPr>
                        <w:r>
                          <w:rPr>
                            <w:rFonts w:ascii="Calibri" w:eastAsia="Calibri" w:hAnsi="Calibri"/>
                            <w:sz w:val="20"/>
                            <w:szCs w:val="20"/>
                          </w:rPr>
                          <w:t> </w:t>
                        </w:r>
                        <w:r>
                          <w:rPr>
                            <w:rFonts w:ascii="Calibri" w:eastAsia="Calibri" w:hAnsi="Calibri"/>
                            <w:sz w:val="20"/>
                            <w:szCs w:val="20"/>
                          </w:rPr>
                          <w:br/>
                        </w:r>
                        <w:r w:rsidR="000E356C">
                          <w:rPr>
                            <w:rFonts w:ascii="Calibri" w:eastAsia="Times New Roman" w:hAnsi="Calibri" w:cs="Calibri"/>
                            <w:sz w:val="22"/>
                            <w:szCs w:val="22"/>
                          </w:rPr>
                          <w:t xml:space="preserve">NUEVO </w:t>
                        </w:r>
                        <w:r w:rsidR="000E356C">
                          <w:rPr>
                            <w:rFonts w:ascii="Calibri" w:eastAsia="Times New Roman" w:hAnsi="Calibri" w:cs="Calibri"/>
                            <w:sz w:val="22"/>
                            <w:szCs w:val="22"/>
                          </w:rPr>
                          <w:t>PÁRRAFO</w:t>
                        </w:r>
                        <w:bookmarkStart w:id="1" w:name="_GoBack"/>
                        <w:bookmarkEnd w:id="1"/>
                        <w:r>
                          <w:rPr>
                            <w:rFonts w:ascii="Calibri" w:eastAsia="Times New Roman" w:hAnsi="Calibri" w:cs="Calibri"/>
                            <w:sz w:val="22"/>
                            <w:szCs w:val="22"/>
                          </w:rPr>
                          <w:t>:</w:t>
                        </w:r>
                      </w:p>
                    </w:txbxContent>
                  </v:textbox>
                </v:shape>
                <v:shape id="Cuadro de texto 2" o:spid="_x0000_s1044" type="#_x0000_t202" style="position:absolute;left:51996;top:76476;width:18098;height:107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LQtsIA&#10;AADbAAAADwAAAGRycy9kb3ducmV2LnhtbERPy2oCMRTdC/5DuEI30slYy6ijUUqhxe58lHZ7mdx5&#10;4ORmmqTj9O+bheDycN6b3WBa0ZPzjWUFsyQFQVxY3XCl4PP89rgE4QOyxtYyKfgjD7vteLTBXNsr&#10;H6k/hUrEEPY5KqhD6HIpfVGTQZ/YjjhypXUGQ4SuktrhNYabVj6laSYNNhwbauzotabicvo1CpbP&#10;+/7bf8wPX0VWtqswXfTvP06ph8nwsgYRaAh38c291wrmcX38En+A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wtC2wgAAANsAAAAPAAAAAAAAAAAAAAAAAJgCAABkcnMvZG93&#10;bnJldi54bWxQSwUGAAAAAAQABAD1AAAAhwMAAAAA&#10;">
                  <v:textbox>
                    <w:txbxContent>
                      <w:p w:rsidR="00B918BA" w:rsidRDefault="00B918BA" w:rsidP="00B918BA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  <w:t> </w:t>
                        </w:r>
                        <w:r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  <w:br/>
                          <w:t>*</w:t>
                        </w:r>
                      </w:p>
                      <w:p w:rsidR="00B918BA" w:rsidRDefault="00B918BA" w:rsidP="00B918BA">
                        <w:pPr>
                          <w:pStyle w:val="NormalWeb"/>
                          <w:spacing w:before="0" w:beforeAutospacing="0" w:after="160" w:afterAutospacing="0" w:line="254" w:lineRule="auto"/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  <w:t>*</w:t>
                        </w:r>
                      </w:p>
                      <w:p w:rsidR="00B918BA" w:rsidRDefault="00B918BA" w:rsidP="00B918BA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  <w:t>*</w:t>
                        </w:r>
                      </w:p>
                    </w:txbxContent>
                  </v:textbox>
                </v:shape>
                <v:line id="Conector recto 5" o:spid="_x0000_s1045" style="position:absolute;visibility:visible;mso-wrap-style:square" from="22311,19615" to="22311,815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4+cEMMAAADaAAAADwAAAGRycy9kb3ducmV2LnhtbESPUWvCMBSF3wX/Q7jC3mai4NiqUUQo&#10;c5svq/6AS3NtS5ub2GTa7dcvg4GPh3POdzirzWA7caU+NI41zKYKBHHpTMOVhtMxf3wGESKywc4x&#10;afimAJv1eLTCzLgbf9K1iJVIEA4Zaqhj9JmUoazJYpg6T5y8s+stxiT7SpoebwluOzlX6klabDgt&#10;1OhpV1PZFl9WQ1v4/HJo/cvH3L0f8OdV5eqt1fphMmyXICIN8R7+b++NhgX8XUk3QK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ePnBDDAAAA2gAAAA8AAAAAAAAAAAAA&#10;AAAAoQIAAGRycy9kb3ducmV2LnhtbFBLBQYAAAAABAAEAPkAAACRAwAAAAA=&#10;" strokecolor="#4579b8 [3044]" strokeweight="3pt"/>
                <v:line id="Conector recto 15" o:spid="_x0000_s1046" style="position:absolute;visibility:visible;mso-wrap-style:square" from="18361,50913" to="22238,509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YxVRMEAAADbAAAADwAAAGRycy9kb3ducmV2LnhtbERP3WrCMBS+F3yHcITdzUTBsVWjiFDm&#10;Nm9WfYBDc2xLm5PYZNrt6ZfBwLvz8f2e1WawnbhSHxrHGmZTBYK4dKbhSsPpmD8+gwgR2WDnmDR8&#10;U4DNejxaYWbcjT/pWsRKpBAOGWqoY/SZlKGsyWKYOk+cuLPrLcYE+0qaHm8p3HZyrtSTtNhwaqjR&#10;066msi2+rIa28Pnl0PqXj7l7P+DPq8rVW6v1w2TYLkFEGuJd/O/emzR/AX+/pAPk+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ZjFVEwQAAANsAAAAPAAAAAAAAAAAAAAAA&#10;AKECAABkcnMvZG93bnJldi54bWxQSwUGAAAAAAQABAD5AAAAjwMAAAAA&#10;" strokecolor="#4579b8 [3044]" strokeweight="3pt"/>
                <v:shape id="Conector recto de flecha 16" o:spid="_x0000_s1047" type="#_x0000_t32" style="position:absolute;left:22311;top:19776;width:302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JSUabsAAADbAAAADwAAAGRycy9kb3ducmV2LnhtbERPSwrCMBDdC94hjOBOU4uIVNMiiqBL&#10;qwcYmrEtNpPSRFtvbwTB3Tzed7bZYBrxos7VlhUs5hEI4sLqmksFt+txtgbhPLLGxjIpeJODLB2P&#10;tpho2/OFXrkvRQhhl6CCyvs2kdIVFRl0c9sSB+5uO4M+wK6UusM+hJtGxlG0kgZrDg0VtrSvqHjk&#10;T6PA5fEQLR/x4f3MzfocL0nee1JqOhl2GxCeBv8X/9wnHeav4PtLOECmHwA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BslJRpuwAAANsAAAAPAAAAAAAAAAAAAAAAAKECAABk&#10;cnMvZG93bnJldi54bWxQSwUGAAAAAAQABAD5AAAAiQMAAAAA&#10;" strokecolor="#4579b8 [3044]" strokeweight="3pt">
                  <v:stroke endarrow="block"/>
                </v:shape>
                <v:shape id="Conector recto de flecha 24" o:spid="_x0000_s1048" type="#_x0000_t32" style="position:absolute;left:22311;top:34708;width:283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WZlOMAAAADbAAAADwAAAGRycy9kb3ducmV2LnhtbESPzWrDMBCE74W+g9hAb7UcYUpwIofS&#10;EkiPdfsAi7WxjK2VsRT/vH1VKPQ4zMw3zOm8ukHMNIXOs4Z9loMgbrzpuNXw/XV5PoAIEdng4Jk0&#10;bBTgXD0+nLA0fuFPmuvYigThUKIGG+NYShkaSw5D5kfi5N385DAmObXSTLgkuBukyvMX6bDjtGBx&#10;pDdLTV/fnYZQqzUvevW+3Wt3+FAFydtCWj/t1tcjiEhr/A//ta9Ggyrg90v6AbL6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1mZTjAAAAA2wAAAA8AAAAAAAAAAAAAAAAA&#10;oQIAAGRycy9kb3ducmV2LnhtbFBLBQYAAAAABAAEAPkAAACOAwAAAAA=&#10;" strokecolor="#4579b8 [3044]" strokeweight="3pt">
                  <v:stroke endarrow="block"/>
                </v:shape>
                <v:shape id="Conector recto de flecha 31" o:spid="_x0000_s1049" type="#_x0000_t32" style="position:absolute;left:22238;top:53620;width:300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MhQfb0AAADbAAAADwAAAGRycy9kb3ducmV2LnhtbESPwQrCMBBE74L/EFbwpqlVpFSjiCLo&#10;0eoHLM3aFptNaaKtf28EweMwM2+Y9bY3tXhR6yrLCmbTCARxbnXFhYLb9ThJQDiPrLG2TAre5GC7&#10;GQ7WmGrb8YVemS9EgLBLUUHpfZNK6fKSDLqpbYiDd7etQR9kW0jdYhfgppZxFC2lwYrDQokN7UvK&#10;H9nTKHBZ3EeLR3x4PzOTnOMFyXtHSo1H/W4FwlPv/+Ff+6QVzGfw/RJ+gNx8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KjIUH29AAAA2wAAAA8AAAAAAAAAAAAAAAAAoQIA&#10;AGRycy9kb3ducmV2LnhtbFBLBQYAAAAABAAEAPkAAACLAwAAAAA=&#10;" strokecolor="#4579b8 [3044]" strokeweight="3pt">
                  <v:stroke endarrow="block"/>
                </v:shape>
                <v:shape id="Conector recto de flecha 192" o:spid="_x0000_s1050" type="#_x0000_t32" style="position:absolute;left:22311;top:67665;width:2930;height: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DyBMb8AAADcAAAADwAAAGRycy9kb3ducmV2LnhtbESPzQrCMBCE74LvEFbwIprqwZ9qFBGK&#10;erT6AEuztsVmU5po69sbQfC2y8zON7vZdaYSL2pcaVnBdBKBIM6sLjlXcLsm4yUI55E1VpZJwZsc&#10;7Lb93gZjbVu+0Cv1uQgh7GJUUHhfx1K6rCCDbmJr4qDdbWPQh7XJpW6wDeGmkrMomkuDJQdCgTUd&#10;Csoe6dN8uXmSdvUx0QvXnk32ODgcvZUaDrr9GoSnzv/Nv+uTDvVXM/g+EyaQ2w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NDyBMb8AAADcAAAADwAAAAAAAAAAAAAAAACh&#10;AgAAZHJzL2Rvd25yZXYueG1sUEsFBgAAAAAEAAQA+QAAAI0DAAAAAA==&#10;" strokecolor="#4579b8 [3044]" strokeweight="3pt">
                  <v:stroke endarrow="block"/>
                </v:shape>
                <v:shape id="Conector recto de flecha 193" o:spid="_x0000_s1051" type="#_x0000_t32" style="position:absolute;left:22238;top:81398;width:285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Sa4lrwAAADcAAAADwAAAGRycy9kb3ducmV2LnhtbERPSwrCMBDdC94hjOBOU6uIVqOIIujS&#10;6gGGZmyLzaQ00dbbG0FwN4/3nfW2M5V4UeNKywom4wgEcWZ1ybmC2/U4WoBwHlljZZkUvMnBdtPv&#10;rTHRtuULvVKfixDCLkEFhfd1IqXLCjLoxrYmDtzdNgZ9gE0udYNtCDeVjKNoLg2WHBoKrGlfUPZI&#10;n0aBS+Mumj3iw/uZmsU5npG8t6TUcNDtViA8df4v/rlPOsxfTuH7TLhAbj4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kSa4lrwAAADcAAAADwAAAAAAAAAAAAAAAAChAgAA&#10;ZHJzL2Rvd25yZXYueG1sUEsFBgAAAAAEAAQA+QAAAIoDAAAAAA==&#10;" strokecolor="#4579b8 [3044]" strokeweight="3pt">
                  <v:stroke endarrow="block"/>
                </v:shape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Conector angular 200" o:spid="_x0000_s1052" type="#_x0000_t34" style="position:absolute;left:48638;top:19226;width:2977;height:2386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H42r4AAADcAAAADwAAAGRycy9kb3ducmV2LnhtbESPzQrCMBCE74LvEFbwZhM9iFSjiCAI&#10;evHn4m1p1rbYbEoStb69EQSPw8x8wyxWnW3Ek3yoHWsYZwoEceFMzaWGy3k7moEIEdlg45g0vCnA&#10;atnvLTA37sVHep5iKRKEQ44aqhjbXMpQVGQxZK4lTt7NeYsxSV9K4/GV4LaRE6Wm0mLNaaHCljYV&#10;FffTw2poHzybxMPVybvcj/dXr0LYKq2Hg249BxGpi//wr70zGhIRvmfSEZDLD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wUfjavgAAANwAAAAPAAAAAAAAAAAAAAAAAKEC&#10;AABkcnMvZG93bnJldi54bWxQSwUGAAAAAAQABAD5AAAAjAMAAAAA&#10;" strokecolor="#00b050" strokeweight="1.5pt">
                  <v:stroke endarrow="block"/>
                </v:shape>
                <v:shape id="Conector angular 202" o:spid="_x0000_s1053" type="#_x0000_t34" style="position:absolute;left:48346;top:34708;width:3405;height:3035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8/DNr4AAADcAAAADwAAAGRycy9kb3ducmV2LnhtbESPzQrCMBCE74LvEFbwpok9iFSjiCAI&#10;evHn4m1p1rbYbEoStb69EQSPw8x8wyxWnW3Ek3yoHWuYjBUI4sKZmksNl/N2NAMRIrLBxjFpeFOA&#10;1bLfW2Bu3IuP9DzFUiQIhxw1VDG2uZShqMhiGLuWOHk35y3GJH0pjcdXgttGZkpNpcWa00KFLW0q&#10;Ku6nh9XQPniWxcPVybvcT/ZXr0LYKq2Hg249BxGpi//wr70zGjKVwfdMOgJy+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vz8M2vgAAANwAAAAPAAAAAAAAAAAAAAAAAKEC&#10;AABkcnMvZG93bnJldi54bWxQSwUGAAAAAAQABAD5AAAAjAMAAAAA&#10;" strokecolor="#00b050" strokeweight="1.5pt">
                  <v:stroke endarrow="block"/>
                </v:shape>
                <v:shape id="Conector angular 203" o:spid="_x0000_s1054" type="#_x0000_t34" style="position:absolute;left:48482;top:54054;width:3419;height:2755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NmrcIAAADcAAAADwAAAGRycy9kb3ducmV2LnhtbESPQWsCMRSE7wX/Q3hCbzVxhSKrUURY&#10;EPSi7cXbY/PcLG5eliSr23/fFIQeh5n5hllvR9eJB4XYetYwnykQxLU3LTcavr+qjyWImJANdp5J&#10;ww9F2G4mb2ssjX/ymR6X1IgM4ViiBptSX0oZa0sO48z3xNm7+eAwZRkaaQI+M9x1slDqUzpsOS9Y&#10;7Glvqb5fBqehH3hZpNPVy7s8zo/XoGKslNbv03G3ApFoTP/hV/tgNBRqAX9n8hGQm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INmrcIAAADcAAAADwAAAAAAAAAAAAAA&#10;AAChAgAAZHJzL2Rvd25yZXYueG1sUEsFBgAAAAAEAAQA+QAAAJADAAAAAA==&#10;" strokecolor="#00b050" strokeweight="1.5pt">
                  <v:stroke endarrow="block"/>
                </v:shape>
                <v:shape id="Conector angular 204" o:spid="_x0000_s1055" type="#_x0000_t34" style="position:absolute;left:48482;top:67315;width:3030;height:2408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2r+2cIAAADcAAAADwAAAGRycy9kb3ducmV2LnhtbESPQWsCMRSE7wX/Q3hCbzVxkSKrUURY&#10;EPSi7cXbY/PcLG5eliSr23/fFIQeh5n5hllvR9eJB4XYetYwnykQxLU3LTcavr+qjyWImJANdp5J&#10;ww9F2G4mb2ssjX/ymR6X1IgM4ViiBptSX0oZa0sO48z3xNm7+eAwZRkaaQI+M9x1slDqUzpsOS9Y&#10;7Glvqb5fBqehH3hZpNPVy7s8zo/XoGKslNbv03G3ApFoTP/hV/tgNBRqAX9n8hGQm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2r+2cIAAADcAAAADwAAAAAAAAAAAAAA&#10;AAChAgAAZHJzL2Rvd25yZXYueG1sUEsFBgAAAAAEAAQA+QAAAJADAAAAAA==&#10;" strokecolor="#00b050" strokeweight="1.5pt">
                  <v:stroke endarrow="block"/>
                </v:shape>
                <v:shape id="Conector angular 205" o:spid="_x0000_s1056" type="#_x0000_t34" style="position:absolute;left:48346;top:81657;width:3891;height:2487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ZbQsIAAADcAAAADwAAAGRycy9kb3ducmV2LnhtbESPQWsCMRSE7wX/Q3hCbzVxwSKrUURY&#10;EPSi7cXbY/PcLG5eliSr23/fFIQeh5n5hllvR9eJB4XYetYwnykQxLU3LTcavr+qjyWImJANdp5J&#10;ww9F2G4mb2ssjX/ymR6X1IgM4ViiBptSX0oZa0sO48z3xNm7+eAwZRkaaQI+M9x1slDqUzpsOS9Y&#10;7Glvqb5fBqehH3hZpNPVy7s8zo/XoGKslNbv03G3ApFoTP/hV/tgNBRqAX9n8hGQm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CZbQsIAAADcAAAADwAAAAAAAAAAAAAA&#10;AAChAgAAZHJzL2Rvd25yZXYueG1sUEsFBgAAAAAEAAQA+QAAAJADAAAAAA==&#10;" strokecolor="#00b050" strokeweight="1.5pt">
                  <v:stroke endarrow="block"/>
                </v:shape>
                <w10:wrap type="tight" anchorx="margin"/>
              </v:group>
            </w:pict>
          </mc:Fallback>
        </mc:AlternateContent>
      </w:r>
      <w:r w:rsidR="0052230E">
        <w:rPr>
          <w:lang w:val="es-AR"/>
        </w:rPr>
        <w:br w:type="page"/>
      </w:r>
    </w:p>
    <w:sectPr w:rsidR="0052230E" w:rsidSect="00B918BA">
      <w:pgSz w:w="11906" w:h="16838"/>
      <w:pgMar w:top="993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EE27B5"/>
    <w:multiLevelType w:val="hybridMultilevel"/>
    <w:tmpl w:val="EC9CB5A8"/>
    <w:lvl w:ilvl="0" w:tplc="1EA634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F87E12"/>
    <w:multiLevelType w:val="hybridMultilevel"/>
    <w:tmpl w:val="58400302"/>
    <w:lvl w:ilvl="0" w:tplc="61CEBAE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2903F5"/>
    <w:multiLevelType w:val="hybridMultilevel"/>
    <w:tmpl w:val="EC9CB5A8"/>
    <w:lvl w:ilvl="0" w:tplc="1EA634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07B"/>
    <w:rsid w:val="000256D3"/>
    <w:rsid w:val="00043E1E"/>
    <w:rsid w:val="000E1FA4"/>
    <w:rsid w:val="000E356C"/>
    <w:rsid w:val="00203564"/>
    <w:rsid w:val="0023230E"/>
    <w:rsid w:val="00233A15"/>
    <w:rsid w:val="002902DE"/>
    <w:rsid w:val="002A7A71"/>
    <w:rsid w:val="002C1B59"/>
    <w:rsid w:val="002D03D2"/>
    <w:rsid w:val="002D5F9D"/>
    <w:rsid w:val="003B4AAE"/>
    <w:rsid w:val="003B6733"/>
    <w:rsid w:val="00473CE3"/>
    <w:rsid w:val="004A79C3"/>
    <w:rsid w:val="004B200F"/>
    <w:rsid w:val="004F23AE"/>
    <w:rsid w:val="0052230E"/>
    <w:rsid w:val="0055253B"/>
    <w:rsid w:val="005758DD"/>
    <w:rsid w:val="005830FE"/>
    <w:rsid w:val="005D0163"/>
    <w:rsid w:val="0068007B"/>
    <w:rsid w:val="00684DCC"/>
    <w:rsid w:val="006B0195"/>
    <w:rsid w:val="00722F6F"/>
    <w:rsid w:val="00746B1A"/>
    <w:rsid w:val="007607B9"/>
    <w:rsid w:val="007779DC"/>
    <w:rsid w:val="0078315A"/>
    <w:rsid w:val="007A0663"/>
    <w:rsid w:val="00867B44"/>
    <w:rsid w:val="00943F0A"/>
    <w:rsid w:val="00965F9E"/>
    <w:rsid w:val="00996D70"/>
    <w:rsid w:val="009D3895"/>
    <w:rsid w:val="00A5290D"/>
    <w:rsid w:val="00AA6BA5"/>
    <w:rsid w:val="00B03F24"/>
    <w:rsid w:val="00B16A5F"/>
    <w:rsid w:val="00B601F3"/>
    <w:rsid w:val="00B81161"/>
    <w:rsid w:val="00B918BA"/>
    <w:rsid w:val="00BF314D"/>
    <w:rsid w:val="00C176F9"/>
    <w:rsid w:val="00CA3A0C"/>
    <w:rsid w:val="00D365F9"/>
    <w:rsid w:val="00D57F4D"/>
    <w:rsid w:val="00D77012"/>
    <w:rsid w:val="00D77A53"/>
    <w:rsid w:val="00DB55D9"/>
    <w:rsid w:val="00F32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C0E4BD-2BB4-4B77-ACE5-1FE2D07DF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uesto">
    <w:name w:val="Title"/>
    <w:basedOn w:val="Normal"/>
    <w:next w:val="Normal"/>
    <w:link w:val="PuestoC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uestoCar">
    <w:name w:val="Puesto Car"/>
    <w:basedOn w:val="Fuentedeprrafopredeter"/>
    <w:link w:val="Puesto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nfasissutil">
    <w:name w:val="Subtle Emphasis"/>
    <w:basedOn w:val="Fuentedeprrafopredeter"/>
    <w:uiPriority w:val="19"/>
    <w:qFormat/>
    <w:rPr>
      <w:i/>
      <w:iCs/>
      <w:color w:val="808080" w:themeColor="text1" w:themeTint="7F"/>
    </w:rPr>
  </w:style>
  <w:style w:type="character" w:styleId="nfasis">
    <w:name w:val="Emphasis"/>
    <w:basedOn w:val="Fuentedeprrafopredeter"/>
    <w:uiPriority w:val="20"/>
    <w:qFormat/>
    <w:rPr>
      <w:i/>
      <w:iCs/>
    </w:rPr>
  </w:style>
  <w:style w:type="character" w:styleId="nfasisintenso">
    <w:name w:val="Intense Emphasis"/>
    <w:basedOn w:val="Fuentedeprrafopredeter"/>
    <w:uiPriority w:val="21"/>
    <w:qFormat/>
    <w:rPr>
      <w:b/>
      <w:bCs/>
      <w:i/>
      <w:iCs/>
      <w:color w:val="4F81BD" w:themeColor="accent1"/>
    </w:rPr>
  </w:style>
  <w:style w:type="character" w:styleId="Textoennegrita">
    <w:name w:val="Strong"/>
    <w:basedOn w:val="Fuentedeprrafopredeter"/>
    <w:uiPriority w:val="22"/>
    <w:qFormat/>
    <w:rPr>
      <w:b/>
      <w:bCs/>
    </w:rPr>
  </w:style>
  <w:style w:type="paragraph" w:styleId="Cita">
    <w:name w:val="Quote"/>
    <w:basedOn w:val="Normal"/>
    <w:next w:val="Normal"/>
    <w:link w:val="CitaCar"/>
    <w:uiPriority w:val="29"/>
    <w:qFormat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Pr>
      <w:i/>
      <w:iCs/>
      <w:color w:val="000000" w:themeColor="text1"/>
    </w:rPr>
  </w:style>
  <w:style w:type="paragraph" w:styleId="Citadestacada">
    <w:name w:val="Intense Quote"/>
    <w:basedOn w:val="Normal"/>
    <w:next w:val="Normal"/>
    <w:link w:val="CitadestacadaC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Pr>
      <w:b/>
      <w:bCs/>
      <w:smallCaps/>
      <w:spacing w:val="5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unhideWhenUsed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F23A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3082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 2010 look</Template>
  <TotalTime>101</TotalTime>
  <Pages>3</Pages>
  <Words>115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</dc:creator>
  <cp:keywords/>
  <dc:description/>
  <cp:lastModifiedBy>Erica</cp:lastModifiedBy>
  <cp:revision>5</cp:revision>
  <dcterms:created xsi:type="dcterms:W3CDTF">2020-08-31T23:19:00Z</dcterms:created>
  <dcterms:modified xsi:type="dcterms:W3CDTF">2020-09-04T15:10:00Z</dcterms:modified>
</cp:coreProperties>
</file>