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FD4" w:rsidRPr="00AF14F1" w:rsidRDefault="007A0FD4" w:rsidP="007A0FD4">
      <w:pPr>
        <w:rPr>
          <w:sz w:val="32"/>
        </w:rPr>
      </w:pPr>
      <w:r w:rsidRPr="00AF14F1">
        <w:rPr>
          <w:sz w:val="32"/>
        </w:rPr>
        <w:t>¡Hola chicos!</w:t>
      </w:r>
    </w:p>
    <w:p w:rsidR="007A0FD4" w:rsidRPr="00C8101C" w:rsidRDefault="007A0FD4" w:rsidP="00F54FDA">
      <w:pPr>
        <w:jc w:val="both"/>
        <w:rPr>
          <w:b/>
          <w:i/>
          <w:sz w:val="24"/>
        </w:rPr>
      </w:pPr>
      <w:r w:rsidRPr="00C8101C">
        <w:rPr>
          <w:b/>
          <w:i/>
          <w:sz w:val="24"/>
        </w:rPr>
        <w:t>Continuamos trabajando con la estructura del texto expositivo. Para recordar, miramos nuevamente el video de la clase pasada.</w:t>
      </w:r>
    </w:p>
    <w:p w:rsidR="007A0FD4" w:rsidRPr="006306DF" w:rsidRDefault="007A0FD4" w:rsidP="00F54FDA">
      <w:pPr>
        <w:pStyle w:val="Prrafodelista"/>
        <w:numPr>
          <w:ilvl w:val="0"/>
          <w:numId w:val="1"/>
        </w:numPr>
        <w:spacing w:after="160" w:line="259" w:lineRule="auto"/>
        <w:jc w:val="both"/>
        <w:rPr>
          <w:sz w:val="24"/>
        </w:rPr>
      </w:pPr>
      <w:r w:rsidRPr="00E82390">
        <w:rPr>
          <w:sz w:val="24"/>
        </w:rPr>
        <w:t>Luego</w:t>
      </w:r>
      <w:r>
        <w:rPr>
          <w:sz w:val="24"/>
        </w:rPr>
        <w:t>,</w:t>
      </w:r>
      <w:r w:rsidRPr="00E82390">
        <w:rPr>
          <w:sz w:val="24"/>
        </w:rPr>
        <w:t xml:space="preserve"> observa con detenimiento el título y la imagen</w:t>
      </w:r>
      <w:r>
        <w:rPr>
          <w:sz w:val="24"/>
        </w:rPr>
        <w:t xml:space="preserve"> del siguiente texto</w:t>
      </w:r>
      <w:r w:rsidRPr="00E82390">
        <w:rPr>
          <w:sz w:val="24"/>
        </w:rPr>
        <w:t>, ¿Cuál será el tema que trata el texto?</w:t>
      </w:r>
    </w:p>
    <w:p w:rsidR="00B60488" w:rsidRDefault="00170835">
      <w:pPr>
        <w:rPr>
          <w:rFonts w:ascii="Century" w:hAnsi="Century"/>
          <w:b/>
          <w:sz w:val="24"/>
          <w:lang w:val="es-AR"/>
        </w:rPr>
      </w:pPr>
      <w:r w:rsidRPr="00B60488">
        <w:rPr>
          <w:rFonts w:ascii="Century" w:hAnsi="Century"/>
          <w:b/>
          <w:noProof/>
          <w:sz w:val="24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F8AFA0" wp14:editId="2B766B04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467350" cy="67246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672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488" w:rsidRPr="00B60488" w:rsidRDefault="00B60488" w:rsidP="00D87A63">
                            <w:pPr>
                              <w:jc w:val="center"/>
                              <w:rPr>
                                <w:rFonts w:ascii="Century" w:hAnsi="Century"/>
                                <w:b/>
                                <w:sz w:val="24"/>
                                <w:lang w:val="es-AR"/>
                              </w:rPr>
                            </w:pPr>
                            <w:r>
                              <w:rPr>
                                <w:rFonts w:ascii="Century" w:hAnsi="Century"/>
                                <w:b/>
                                <w:sz w:val="24"/>
                                <w:lang w:val="es-AR"/>
                              </w:rPr>
                              <w:br/>
                            </w:r>
                            <w:r w:rsidRPr="00B60488">
                              <w:rPr>
                                <w:rFonts w:ascii="Century" w:hAnsi="Century"/>
                                <w:b/>
                                <w:sz w:val="24"/>
                                <w:lang w:val="es-AR"/>
                              </w:rPr>
                              <w:t>LOS OSOS PARDOS</w:t>
                            </w:r>
                          </w:p>
                          <w:p w:rsidR="00B60488" w:rsidRDefault="00B60488" w:rsidP="00D87A63">
                            <w:pPr>
                              <w:ind w:firstLine="708"/>
                              <w:jc w:val="both"/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>Los osos pardos son animales muy majestuosos, propios de Eurasia y Norteamérica. A continuación</w:t>
                            </w:r>
                            <w:r w:rsidR="00C876B9">
                              <w:rPr>
                                <w:lang w:val="es-AR"/>
                              </w:rPr>
                              <w:t>,</w:t>
                            </w:r>
                            <w:r>
                              <w:rPr>
                                <w:lang w:val="es-AR"/>
                              </w:rPr>
                              <w:t xml:space="preserve"> se detalla su hábitat, características y forma de alimentación.</w:t>
                            </w:r>
                          </w:p>
                          <w:p w:rsidR="00B60488" w:rsidRDefault="000C3D5B" w:rsidP="00D87A63">
                            <w:pPr>
                              <w:ind w:firstLine="708"/>
                              <w:jc w:val="both"/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>El hábitat de estos osos</w:t>
                            </w:r>
                            <w:r w:rsidR="00B60488">
                              <w:rPr>
                                <w:lang w:val="es-AR"/>
                              </w:rPr>
                              <w:t xml:space="preserve"> es el bosque. Viven solos.</w:t>
                            </w:r>
                          </w:p>
                          <w:p w:rsidR="00B60488" w:rsidRDefault="00B60488" w:rsidP="00D87A63">
                            <w:pPr>
                              <w:ind w:firstLine="708"/>
                              <w:jc w:val="both"/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>Su color varía entre café oscuro, rubio o casi negro. Tienen caras sumidas y anchas. Tienen orejas redondas. También tienen garras largas de aproximadamente 10 cm y una joroba en sus hombro</w:t>
                            </w:r>
                            <w:r w:rsidR="00F877AC">
                              <w:rPr>
                                <w:lang w:val="es-AR"/>
                              </w:rPr>
                              <w:t>s formada de músculo de tanto ex</w:t>
                            </w:r>
                            <w:r>
                              <w:rPr>
                                <w:lang w:val="es-AR"/>
                              </w:rPr>
                              <w:t>cavar. Pesan entre 100 y 600 kg y miden entre 1,50 y 2,95 metros de largo, de nariz a cola.</w:t>
                            </w:r>
                          </w:p>
                          <w:p w:rsidR="00B60488" w:rsidRDefault="00183E99" w:rsidP="00D87A63">
                            <w:pPr>
                              <w:ind w:firstLine="708"/>
                              <w:jc w:val="both"/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>Los osos pardos son omnívoros, c</w:t>
                            </w:r>
                            <w:r w:rsidR="00B60488">
                              <w:rPr>
                                <w:lang w:val="es-AR"/>
                              </w:rPr>
                              <w:t>omen semillas, bayas, raíces, insectos, roedores, venado y pescado. Tienen un olfato excelente y pueden oler su comida a muchos metros de distancia.</w:t>
                            </w:r>
                          </w:p>
                          <w:p w:rsidR="008431EE" w:rsidRDefault="00B60488" w:rsidP="00D87A63">
                            <w:pPr>
                              <w:ind w:firstLine="708"/>
                              <w:jc w:val="both"/>
                            </w:pPr>
                            <w:r>
                              <w:rPr>
                                <w:lang w:val="es-AR"/>
                              </w:rPr>
                              <w:t xml:space="preserve">En el invierno entran en hibernación. </w:t>
                            </w:r>
                            <w:r w:rsidRPr="00E862C9">
                              <w:t xml:space="preserve"> En las últimas comidas antes de la hibernación </w:t>
                            </w:r>
                            <w:r w:rsidRPr="00061281">
                              <w:t>ingiere hierbas</w:t>
                            </w:r>
                            <w:r w:rsidRPr="00E862C9">
                              <w:t> y tierra junto a la comida</w:t>
                            </w:r>
                            <w:r>
                              <w:t>, así acumulan grasas en sus tejidos lo que les provee energía para enfrentar el letargo invernal.</w:t>
                            </w:r>
                          </w:p>
                          <w:p w:rsidR="008431EE" w:rsidRDefault="008431EE" w:rsidP="008431EE">
                            <w:pPr>
                              <w:ind w:firstLine="708"/>
                              <w:jc w:val="both"/>
                            </w:pPr>
                            <w:r>
                              <w:t xml:space="preserve"> </w:t>
                            </w:r>
                            <w:r w:rsidR="004D34E2">
                              <w:t xml:space="preserve">El </w:t>
                            </w:r>
                            <w:r w:rsidR="00E57934">
                              <w:t>oso que conocimos hoy,</w:t>
                            </w:r>
                            <w:r>
                              <w:t xml:space="preserve"> se encuentra en situación vulnerable, amenazado por el cambio climático, destrucción del hábitat, la caza furtiva, entre otros.</w:t>
                            </w:r>
                            <w:r w:rsidR="003938A8">
                              <w:t xml:space="preserve"> Se describieron</w:t>
                            </w:r>
                            <w:r w:rsidR="00170835">
                              <w:t xml:space="preserve"> </w:t>
                            </w:r>
                            <w:r w:rsidR="00E57934">
                              <w:t xml:space="preserve">aquí </w:t>
                            </w:r>
                            <w:r w:rsidR="003938A8">
                              <w:t xml:space="preserve">su </w:t>
                            </w:r>
                            <w:r w:rsidR="00E57934">
                              <w:t>hábitat, características principales y forma de alimentación.</w:t>
                            </w:r>
                          </w:p>
                          <w:p w:rsidR="004D34E2" w:rsidRDefault="004D34E2" w:rsidP="00D87A63">
                            <w:pPr>
                              <w:ind w:firstLine="708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:rsidR="00B60488" w:rsidRDefault="00B604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8AFA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.25pt;margin-top:0;width:430.5pt;height:5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">
                <v:textbox>
                  <w:txbxContent>
                    <w:p w:rsidR="00B60488" w:rsidRPr="00B60488" w:rsidRDefault="00B60488" w:rsidP="00D87A63">
                      <w:pPr>
                        <w:jc w:val="center"/>
                        <w:rPr>
                          <w:rFonts w:ascii="Century" w:hAnsi="Century"/>
                          <w:b/>
                          <w:sz w:val="24"/>
                          <w:lang w:val="es-AR"/>
                        </w:rPr>
                      </w:pPr>
                      <w:r>
                        <w:rPr>
                          <w:rFonts w:ascii="Century" w:hAnsi="Century"/>
                          <w:b/>
                          <w:sz w:val="24"/>
                          <w:lang w:val="es-AR"/>
                        </w:rPr>
                        <w:br/>
                      </w:r>
                      <w:r w:rsidRPr="00B60488">
                        <w:rPr>
                          <w:rFonts w:ascii="Century" w:hAnsi="Century"/>
                          <w:b/>
                          <w:sz w:val="24"/>
                          <w:lang w:val="es-AR"/>
                        </w:rPr>
                        <w:t>LOS OSOS PARDOS</w:t>
                      </w:r>
                    </w:p>
                    <w:p w:rsidR="00B60488" w:rsidRDefault="00B60488" w:rsidP="00D87A63">
                      <w:pPr>
                        <w:ind w:firstLine="708"/>
                        <w:jc w:val="both"/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>Los osos pardos son animales muy majestuosos, propios de Eurasia y Norteamérica. A continuación</w:t>
                      </w:r>
                      <w:r w:rsidR="00C876B9">
                        <w:rPr>
                          <w:lang w:val="es-AR"/>
                        </w:rPr>
                        <w:t>,</w:t>
                      </w:r>
                      <w:r>
                        <w:rPr>
                          <w:lang w:val="es-AR"/>
                        </w:rPr>
                        <w:t xml:space="preserve"> se detalla su hábitat, características y forma de alimentación.</w:t>
                      </w:r>
                    </w:p>
                    <w:p w:rsidR="00B60488" w:rsidRDefault="000C3D5B" w:rsidP="00D87A63">
                      <w:pPr>
                        <w:ind w:firstLine="708"/>
                        <w:jc w:val="both"/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>El hábitat de estos osos</w:t>
                      </w:r>
                      <w:r w:rsidR="00B60488">
                        <w:rPr>
                          <w:lang w:val="es-AR"/>
                        </w:rPr>
                        <w:t xml:space="preserve"> es el bosque. Viven solos.</w:t>
                      </w:r>
                    </w:p>
                    <w:p w:rsidR="00B60488" w:rsidRDefault="00B60488" w:rsidP="00D87A63">
                      <w:pPr>
                        <w:ind w:firstLine="708"/>
                        <w:jc w:val="both"/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>Su color varía entre café oscuro, rubio o casi negro. Tienen caras sumidas y anchas. Tienen orejas redondas. También tienen garras largas de aproximadamente 10 cm y una joroba en sus hombro</w:t>
                      </w:r>
                      <w:r w:rsidR="00F877AC">
                        <w:rPr>
                          <w:lang w:val="es-AR"/>
                        </w:rPr>
                        <w:t>s formada de músculo de tanto ex</w:t>
                      </w:r>
                      <w:r>
                        <w:rPr>
                          <w:lang w:val="es-AR"/>
                        </w:rPr>
                        <w:t>cavar. Pesan entre 100 y 600 kg y miden entre 1,50 y 2,95 metros de largo, de nariz a cola.</w:t>
                      </w:r>
                    </w:p>
                    <w:p w:rsidR="00B60488" w:rsidRDefault="00183E99" w:rsidP="00D87A63">
                      <w:pPr>
                        <w:ind w:firstLine="708"/>
                        <w:jc w:val="both"/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>Los osos pardos son omnívoros, c</w:t>
                      </w:r>
                      <w:r w:rsidR="00B60488">
                        <w:rPr>
                          <w:lang w:val="es-AR"/>
                        </w:rPr>
                        <w:t>omen semillas, bayas, raíces, insectos, roedores, venado y pescado. Tienen un olfato excelente y pueden oler su comida a muchos metros de distancia.</w:t>
                      </w:r>
                    </w:p>
                    <w:p w:rsidR="008431EE" w:rsidRDefault="00B60488" w:rsidP="00D87A63">
                      <w:pPr>
                        <w:ind w:firstLine="708"/>
                        <w:jc w:val="both"/>
                      </w:pPr>
                      <w:r>
                        <w:rPr>
                          <w:lang w:val="es-AR"/>
                        </w:rPr>
                        <w:t xml:space="preserve">En el invierno entran en hibernación. </w:t>
                      </w:r>
                      <w:r w:rsidRPr="00E862C9">
                        <w:t xml:space="preserve"> En las últimas comidas antes de la hibernación </w:t>
                      </w:r>
                      <w:r w:rsidRPr="00061281">
                        <w:t>ingiere hierbas</w:t>
                      </w:r>
                      <w:r w:rsidRPr="00E862C9">
                        <w:t> y tierra junto a la comida</w:t>
                      </w:r>
                      <w:r>
                        <w:t>, así acumulan grasas en sus tejidos lo que les provee energía para enfrentar el letargo invernal.</w:t>
                      </w:r>
                    </w:p>
                    <w:p w:rsidR="008431EE" w:rsidRDefault="008431EE" w:rsidP="008431EE">
                      <w:pPr>
                        <w:ind w:firstLine="708"/>
                        <w:jc w:val="both"/>
                      </w:pPr>
                      <w:r>
                        <w:t xml:space="preserve"> </w:t>
                      </w:r>
                      <w:r w:rsidR="004D34E2">
                        <w:t xml:space="preserve">El </w:t>
                      </w:r>
                      <w:r w:rsidR="00E57934">
                        <w:t>oso que conocimos hoy,</w:t>
                      </w:r>
                      <w:r>
                        <w:t xml:space="preserve"> se encuentra en situación vulnerable, amenazado por el cambio climático, destrucción del hábitat, la caza furtiva, entre otros.</w:t>
                      </w:r>
                      <w:r w:rsidR="003938A8">
                        <w:t xml:space="preserve"> Se describieron</w:t>
                      </w:r>
                      <w:r w:rsidR="00170835">
                        <w:t xml:space="preserve"> </w:t>
                      </w:r>
                      <w:r w:rsidR="00E57934">
                        <w:t xml:space="preserve">aquí </w:t>
                      </w:r>
                      <w:r w:rsidR="003938A8">
                        <w:t xml:space="preserve">su </w:t>
                      </w:r>
                      <w:r w:rsidR="00E57934">
                        <w:t>hábitat, características principales y forma de alimentación.</w:t>
                      </w:r>
                    </w:p>
                    <w:p w:rsidR="004D34E2" w:rsidRDefault="004D34E2" w:rsidP="00D87A63">
                      <w:pPr>
                        <w:ind w:firstLine="708"/>
                        <w:jc w:val="both"/>
                        <w:rPr>
                          <w:lang w:val="es-AR"/>
                        </w:rPr>
                      </w:pPr>
                    </w:p>
                    <w:p w:rsidR="00B60488" w:rsidRDefault="00B60488"/>
                  </w:txbxContent>
                </v:textbox>
                <w10:wrap type="square"/>
              </v:shape>
            </w:pict>
          </mc:Fallback>
        </mc:AlternateContent>
      </w:r>
      <w:r w:rsidRPr="00FC3EFA">
        <w:rPr>
          <w:rFonts w:ascii="Century" w:hAnsi="Century"/>
          <w:b/>
          <w:noProof/>
          <w:sz w:val="24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1F5014" wp14:editId="684FEFB2">
                <wp:simplePos x="0" y="0"/>
                <wp:positionH relativeFrom="column">
                  <wp:posOffset>3009900</wp:posOffset>
                </wp:positionH>
                <wp:positionV relativeFrom="paragraph">
                  <wp:posOffset>5810250</wp:posOffset>
                </wp:positionV>
                <wp:extent cx="2216150" cy="1404620"/>
                <wp:effectExtent l="0" t="0" r="0" b="63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EFA" w:rsidRPr="00FC3EFA" w:rsidRDefault="00FC3EFA" w:rsidP="00FC3EFA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Oso gigante de Alaska</w:t>
                            </w:r>
                            <w:r w:rsidRPr="00FC3EFA">
                              <w:rPr>
                                <w:rFonts w:ascii="Arial" w:hAnsi="Arial" w:cs="Arial"/>
                                <w:i/>
                                <w:sz w:val="19"/>
                                <w:szCs w:val="19"/>
                                <w:shd w:val="clear" w:color="auto" w:fill="F8F9FA"/>
                              </w:rPr>
                              <w:t> en el </w:t>
                            </w:r>
                            <w:hyperlink r:id="rId7" w:tooltip="Refugio Nacional de Vida Silvestre de kodiak (aún no redactado)" w:history="1">
                              <w:r w:rsidRPr="00FC3EFA">
                                <w:rPr>
                                  <w:rFonts w:ascii="Arial" w:hAnsi="Arial" w:cs="Arial"/>
                                  <w:i/>
                                  <w:sz w:val="19"/>
                                  <w:szCs w:val="19"/>
                                  <w:shd w:val="clear" w:color="auto" w:fill="F8F9FA"/>
                                </w:rPr>
                                <w:t>Refugio Nacional de Vida Silvestre de Kodiak</w:t>
                              </w:r>
                            </w:hyperlink>
                            <w:r w:rsidRPr="00FC3EFA">
                              <w:rPr>
                                <w:rFonts w:ascii="Arial" w:hAnsi="Arial" w:cs="Arial"/>
                                <w:i/>
                                <w:sz w:val="19"/>
                                <w:szCs w:val="19"/>
                                <w:shd w:val="clear" w:color="auto" w:fill="F8F9FA"/>
                              </w:rPr>
                              <w:t> en </w:t>
                            </w:r>
                            <w:hyperlink r:id="rId8" w:tooltip="Alaska" w:history="1">
                              <w:r w:rsidRPr="00FC3EFA">
                                <w:rPr>
                                  <w:rFonts w:ascii="Arial" w:hAnsi="Arial" w:cs="Arial"/>
                                  <w:i/>
                                  <w:sz w:val="19"/>
                                  <w:szCs w:val="19"/>
                                  <w:shd w:val="clear" w:color="auto" w:fill="F8F9FA"/>
                                </w:rPr>
                                <w:t>Alaska</w:t>
                              </w:r>
                            </w:hyperlink>
                            <w:r w:rsidRPr="00FC3EFA">
                              <w:rPr>
                                <w:rFonts w:ascii="Arial" w:hAnsi="Arial" w:cs="Arial"/>
                                <w:i/>
                                <w:sz w:val="19"/>
                                <w:szCs w:val="19"/>
                                <w:shd w:val="clear" w:color="auto" w:fill="F8F9FA"/>
                              </w:rPr>
                              <w:t>, </w:t>
                            </w:r>
                            <w:hyperlink r:id="rId9" w:tooltip="Estados Unidos" w:history="1">
                              <w:r w:rsidRPr="00FC3EFA">
                                <w:rPr>
                                  <w:rFonts w:ascii="Arial" w:hAnsi="Arial" w:cs="Arial"/>
                                  <w:i/>
                                  <w:sz w:val="19"/>
                                  <w:szCs w:val="19"/>
                                  <w:shd w:val="clear" w:color="auto" w:fill="F8F9FA"/>
                                </w:rPr>
                                <w:t>Estados Unidos</w:t>
                              </w:r>
                            </w:hyperlink>
                            <w:r w:rsidRPr="00FC3EFA">
                              <w:rPr>
                                <w:rFonts w:ascii="Arial" w:hAnsi="Arial" w:cs="Arial"/>
                                <w:i/>
                                <w:sz w:val="19"/>
                                <w:szCs w:val="19"/>
                                <w:shd w:val="clear" w:color="auto" w:fill="F8F9F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1F5014" id="_x0000_s1027" type="#_x0000_t202" style="position:absolute;margin-left:237pt;margin-top:457.5pt;width:174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" filled="f" stroked="f">
                <v:textbox style="mso-fit-shape-to-text:t">
                  <w:txbxContent>
                    <w:p w:rsidR="00FC3EFA" w:rsidRPr="00FC3EFA" w:rsidRDefault="00FC3EFA" w:rsidP="00FC3EFA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Oso gigante de Alaska</w:t>
                      </w:r>
                      <w:r w:rsidRPr="00FC3EFA">
                        <w:rPr>
                          <w:rFonts w:ascii="Arial" w:hAnsi="Arial" w:cs="Arial"/>
                          <w:i/>
                          <w:sz w:val="19"/>
                          <w:szCs w:val="19"/>
                          <w:shd w:val="clear" w:color="auto" w:fill="F8F9FA"/>
                        </w:rPr>
                        <w:t> en el </w:t>
                      </w:r>
                      <w:hyperlink r:id="rId10" w:tooltip="Refugio Nacional de Vida Silvestre de kodiak (aún no redactado)" w:history="1">
                        <w:r w:rsidRPr="00FC3EFA">
                          <w:rPr>
                            <w:rFonts w:ascii="Arial" w:hAnsi="Arial" w:cs="Arial"/>
                            <w:i/>
                            <w:sz w:val="19"/>
                            <w:szCs w:val="19"/>
                            <w:shd w:val="clear" w:color="auto" w:fill="F8F9FA"/>
                          </w:rPr>
                          <w:t>Refugio Nacional de Vida Silvestre de Kodiak</w:t>
                        </w:r>
                      </w:hyperlink>
                      <w:r w:rsidRPr="00FC3EFA">
                        <w:rPr>
                          <w:rFonts w:ascii="Arial" w:hAnsi="Arial" w:cs="Arial"/>
                          <w:i/>
                          <w:sz w:val="19"/>
                          <w:szCs w:val="19"/>
                          <w:shd w:val="clear" w:color="auto" w:fill="F8F9FA"/>
                        </w:rPr>
                        <w:t> en </w:t>
                      </w:r>
                      <w:hyperlink r:id="rId11" w:tooltip="Alaska" w:history="1">
                        <w:r w:rsidRPr="00FC3EFA">
                          <w:rPr>
                            <w:rFonts w:ascii="Arial" w:hAnsi="Arial" w:cs="Arial"/>
                            <w:i/>
                            <w:sz w:val="19"/>
                            <w:szCs w:val="19"/>
                            <w:shd w:val="clear" w:color="auto" w:fill="F8F9FA"/>
                          </w:rPr>
                          <w:t>Alaska</w:t>
                        </w:r>
                      </w:hyperlink>
                      <w:r w:rsidRPr="00FC3EFA">
                        <w:rPr>
                          <w:rFonts w:ascii="Arial" w:hAnsi="Arial" w:cs="Arial"/>
                          <w:i/>
                          <w:sz w:val="19"/>
                          <w:szCs w:val="19"/>
                          <w:shd w:val="clear" w:color="auto" w:fill="F8F9FA"/>
                        </w:rPr>
                        <w:t>, </w:t>
                      </w:r>
                      <w:hyperlink r:id="rId12" w:tooltip="Estados Unidos" w:history="1">
                        <w:r w:rsidRPr="00FC3EFA">
                          <w:rPr>
                            <w:rFonts w:ascii="Arial" w:hAnsi="Arial" w:cs="Arial"/>
                            <w:i/>
                            <w:sz w:val="19"/>
                            <w:szCs w:val="19"/>
                            <w:shd w:val="clear" w:color="auto" w:fill="F8F9FA"/>
                          </w:rPr>
                          <w:t>Estados Unidos</w:t>
                        </w:r>
                      </w:hyperlink>
                      <w:r w:rsidRPr="00FC3EFA">
                        <w:rPr>
                          <w:rFonts w:ascii="Arial" w:hAnsi="Arial" w:cs="Arial"/>
                          <w:i/>
                          <w:sz w:val="19"/>
                          <w:szCs w:val="19"/>
                          <w:shd w:val="clear" w:color="auto" w:fill="F8F9FA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AR" w:eastAsia="es-AR"/>
        </w:rPr>
        <w:drawing>
          <wp:anchor distT="0" distB="0" distL="114300" distR="114300" simplePos="0" relativeHeight="251660288" behindDoc="1" locked="0" layoutInCell="1" allowOverlap="1" wp14:anchorId="5DAB7719" wp14:editId="1604E874">
            <wp:simplePos x="0" y="0"/>
            <wp:positionH relativeFrom="margin">
              <wp:posOffset>476250</wp:posOffset>
            </wp:positionH>
            <wp:positionV relativeFrom="paragraph">
              <wp:posOffset>4929505</wp:posOffset>
            </wp:positionV>
            <wp:extent cx="2571750" cy="1446530"/>
            <wp:effectExtent l="0" t="0" r="0" b="1270"/>
            <wp:wrapTight wrapText="bothSides">
              <wp:wrapPolygon edited="0">
                <wp:start x="0" y="0"/>
                <wp:lineTo x="0" y="21335"/>
                <wp:lineTo x="21440" y="21335"/>
                <wp:lineTo x="21440" y="0"/>
                <wp:lineTo x="0" y="0"/>
              </wp:wrapPolygon>
            </wp:wrapTight>
            <wp:docPr id="1" name="Imagen 1" descr="El oso pardo tiene 380.000 kilómetros cuadrados en 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oso pardo tiene 380.000 kilómetros cuadrados en Europ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0488" w:rsidRDefault="00B60488">
      <w:pPr>
        <w:rPr>
          <w:rFonts w:ascii="Century" w:hAnsi="Century"/>
          <w:b/>
          <w:sz w:val="24"/>
          <w:lang w:val="es-AR"/>
        </w:rPr>
      </w:pPr>
    </w:p>
    <w:p w:rsidR="006306DF" w:rsidRPr="006306DF" w:rsidRDefault="006306DF" w:rsidP="00F54FDA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lang w:val="es-AR"/>
        </w:rPr>
      </w:pPr>
      <w:r w:rsidRPr="006306DF">
        <w:rPr>
          <w:rFonts w:cstheme="minorHAnsi"/>
          <w:sz w:val="24"/>
          <w:lang w:val="es-AR"/>
        </w:rPr>
        <w:t>Ahora léelo prestando mucha atención.</w:t>
      </w:r>
      <w:r w:rsidR="00DC1AAA">
        <w:rPr>
          <w:rFonts w:cstheme="minorHAnsi"/>
          <w:sz w:val="24"/>
          <w:lang w:val="es-AR"/>
        </w:rPr>
        <w:br/>
      </w:r>
    </w:p>
    <w:p w:rsidR="00B60488" w:rsidRPr="00A91CB6" w:rsidRDefault="006306DF" w:rsidP="00F54FDA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lang w:val="es-AR"/>
        </w:rPr>
      </w:pPr>
      <w:r w:rsidRPr="00481E3A">
        <w:rPr>
          <w:sz w:val="24"/>
        </w:rPr>
        <w:t>Busca el significado de las palabras desconocidas</w:t>
      </w:r>
      <w:r>
        <w:rPr>
          <w:sz w:val="24"/>
        </w:rPr>
        <w:t>:</w:t>
      </w:r>
      <w:r w:rsidR="000659B1">
        <w:rPr>
          <w:sz w:val="24"/>
        </w:rPr>
        <w:t xml:space="preserve"> </w:t>
      </w:r>
      <w:r w:rsidR="00B762D7">
        <w:rPr>
          <w:sz w:val="24"/>
        </w:rPr>
        <w:t xml:space="preserve">majestuoso, Eurasia, sumida, omnívoros, </w:t>
      </w:r>
      <w:r w:rsidR="008A74CA">
        <w:rPr>
          <w:sz w:val="24"/>
        </w:rPr>
        <w:t>bayas, hibernación, letargo, vulnerable, furtiva.</w:t>
      </w:r>
      <w:r w:rsidR="00DC1AAA">
        <w:rPr>
          <w:sz w:val="24"/>
        </w:rPr>
        <w:br/>
      </w:r>
    </w:p>
    <w:p w:rsidR="00A91CB6" w:rsidRDefault="00A91CB6" w:rsidP="00F54FDA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lang w:val="es-AR"/>
        </w:rPr>
      </w:pPr>
      <w:r w:rsidRPr="00A91CB6">
        <w:rPr>
          <w:rFonts w:cstheme="minorHAnsi"/>
          <w:sz w:val="24"/>
          <w:lang w:val="es-AR"/>
        </w:rPr>
        <w:t>Identifica e intenta marcar las partes del texto que se mencionan en el video/información de la clase anterior.</w:t>
      </w:r>
      <w:r w:rsidR="00DC1AAA">
        <w:rPr>
          <w:rFonts w:cstheme="minorHAnsi"/>
          <w:sz w:val="24"/>
          <w:lang w:val="es-AR"/>
        </w:rPr>
        <w:br/>
      </w:r>
    </w:p>
    <w:p w:rsidR="006C0BD2" w:rsidRDefault="006C0BD2" w:rsidP="006C0BD2">
      <w:pPr>
        <w:pStyle w:val="Prrafodelista"/>
        <w:numPr>
          <w:ilvl w:val="0"/>
          <w:numId w:val="1"/>
        </w:numPr>
        <w:rPr>
          <w:rFonts w:cstheme="minorHAnsi"/>
          <w:sz w:val="24"/>
          <w:lang w:val="es-AR"/>
        </w:rPr>
      </w:pPr>
      <w:r w:rsidRPr="006C0BD2">
        <w:rPr>
          <w:rFonts w:cstheme="minorHAnsi"/>
          <w:sz w:val="24"/>
          <w:lang w:val="es-AR"/>
        </w:rPr>
        <w:t>Enumera los párrafos.</w:t>
      </w:r>
      <w:r w:rsidR="00DC1AAA">
        <w:rPr>
          <w:rFonts w:cstheme="minorHAnsi"/>
          <w:sz w:val="24"/>
          <w:lang w:val="es-AR"/>
        </w:rPr>
        <w:br/>
      </w:r>
    </w:p>
    <w:p w:rsidR="006E1B74" w:rsidRDefault="00B84BF8" w:rsidP="006E1B74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t xml:space="preserve">Lee atentamente el párrafo 2, </w:t>
      </w:r>
      <w:r w:rsidR="009063F8">
        <w:rPr>
          <w:rFonts w:cstheme="minorHAnsi"/>
          <w:sz w:val="24"/>
          <w:lang w:val="es-AR"/>
        </w:rPr>
        <w:t>¿De qué trata? ¿Qué palabra</w:t>
      </w:r>
      <w:r w:rsidR="00EF5831">
        <w:rPr>
          <w:rFonts w:cstheme="minorHAnsi"/>
          <w:sz w:val="24"/>
          <w:lang w:val="es-AR"/>
        </w:rPr>
        <w:t>/s</w:t>
      </w:r>
      <w:r w:rsidR="00F877AC">
        <w:rPr>
          <w:rFonts w:cstheme="minorHAnsi"/>
          <w:sz w:val="24"/>
          <w:lang w:val="es-AR"/>
        </w:rPr>
        <w:t xml:space="preserve"> te ayudaron</w:t>
      </w:r>
      <w:r w:rsidR="009063F8">
        <w:rPr>
          <w:rFonts w:cstheme="minorHAnsi"/>
          <w:sz w:val="24"/>
          <w:lang w:val="es-AR"/>
        </w:rPr>
        <w:t xml:space="preserve"> a darte cuenta? Si tendrías que ponerle un título al párrafo, ¿Cuál sería</w:t>
      </w:r>
      <w:r w:rsidR="00F877AC">
        <w:rPr>
          <w:rFonts w:cstheme="minorHAnsi"/>
          <w:sz w:val="24"/>
          <w:lang w:val="es-AR"/>
        </w:rPr>
        <w:t>? (</w:t>
      </w:r>
      <w:r w:rsidR="00F2201C">
        <w:rPr>
          <w:rFonts w:cstheme="minorHAnsi"/>
          <w:sz w:val="24"/>
          <w:lang w:val="es-AR"/>
        </w:rPr>
        <w:t>Marca con una cruz)</w:t>
      </w:r>
      <w:r w:rsidR="00A30AC0">
        <w:rPr>
          <w:rFonts w:cstheme="minorHAnsi"/>
          <w:sz w:val="24"/>
          <w:lang w:val="es-AR"/>
        </w:rPr>
        <w:t>:</w:t>
      </w:r>
      <w:r w:rsidR="00F2201C">
        <w:rPr>
          <w:rFonts w:cstheme="minorHAnsi"/>
          <w:sz w:val="24"/>
          <w:lang w:val="es-AR"/>
        </w:rPr>
        <w:t xml:space="preserve"> </w:t>
      </w:r>
    </w:p>
    <w:p w:rsidR="0095582D" w:rsidRDefault="00A30AC0" w:rsidP="006E1B74">
      <w:pPr>
        <w:pStyle w:val="Prrafodelista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br/>
        <w:t>-</w:t>
      </w:r>
      <w:r w:rsidR="0095582D">
        <w:rPr>
          <w:rFonts w:cstheme="minorHAnsi"/>
          <w:sz w:val="24"/>
          <w:lang w:val="es-AR"/>
        </w:rPr>
        <w:t xml:space="preserve"> Su hábitat.</w:t>
      </w:r>
      <w:r w:rsidR="0095582D">
        <w:rPr>
          <w:rFonts w:cstheme="minorHAnsi"/>
          <w:sz w:val="24"/>
          <w:lang w:val="es-AR"/>
        </w:rPr>
        <w:br/>
        <w:t>- El bosque.</w:t>
      </w:r>
      <w:r w:rsidR="0095582D">
        <w:rPr>
          <w:rFonts w:cstheme="minorHAnsi"/>
          <w:sz w:val="24"/>
          <w:lang w:val="es-AR"/>
        </w:rPr>
        <w:br/>
        <w:t>- Vivir solos.</w:t>
      </w:r>
      <w:r w:rsidR="00DC1AAA">
        <w:rPr>
          <w:rFonts w:cstheme="minorHAnsi"/>
          <w:sz w:val="24"/>
          <w:lang w:val="es-AR"/>
        </w:rPr>
        <w:br/>
      </w:r>
    </w:p>
    <w:p w:rsidR="006E1B74" w:rsidRDefault="000C3D5B" w:rsidP="006E1B74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t>Lee atentamente el párrafo 3</w:t>
      </w:r>
      <w:r>
        <w:rPr>
          <w:rFonts w:cstheme="minorHAnsi"/>
          <w:sz w:val="24"/>
          <w:lang w:val="es-AR"/>
        </w:rPr>
        <w:t>, ¿De qué trata? ¿Qué palabra/s te ayudaron a darte cuenta? Si tendrías que ponerle un título al párrafo, ¿Cuál sería?</w:t>
      </w:r>
      <w:r w:rsidR="00F65165">
        <w:rPr>
          <w:rFonts w:cstheme="minorHAnsi"/>
          <w:sz w:val="24"/>
          <w:lang w:val="es-AR"/>
        </w:rPr>
        <w:t xml:space="preserve"> (Marca con una cruz la opción que elegís):</w:t>
      </w:r>
    </w:p>
    <w:p w:rsidR="00F828A7" w:rsidRDefault="00F65165" w:rsidP="006E1B74">
      <w:pPr>
        <w:pStyle w:val="Prrafodelista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br/>
        <w:t xml:space="preserve">- </w:t>
      </w:r>
      <w:r w:rsidR="00EF7150">
        <w:rPr>
          <w:rFonts w:cstheme="minorHAnsi"/>
          <w:sz w:val="24"/>
          <w:lang w:val="es-AR"/>
        </w:rPr>
        <w:t>Forma de excavar.</w:t>
      </w:r>
      <w:r w:rsidR="00EF7150">
        <w:rPr>
          <w:rFonts w:cstheme="minorHAnsi"/>
          <w:sz w:val="24"/>
          <w:lang w:val="es-AR"/>
        </w:rPr>
        <w:br/>
        <w:t>-</w:t>
      </w:r>
      <w:r w:rsidR="00D74D79">
        <w:rPr>
          <w:rFonts w:cstheme="minorHAnsi"/>
          <w:sz w:val="24"/>
          <w:lang w:val="es-AR"/>
        </w:rPr>
        <w:t xml:space="preserve"> Sus medidas</w:t>
      </w:r>
      <w:r w:rsidR="00F828A7">
        <w:rPr>
          <w:rFonts w:cstheme="minorHAnsi"/>
          <w:sz w:val="24"/>
          <w:lang w:val="es-AR"/>
        </w:rPr>
        <w:t>.</w:t>
      </w:r>
      <w:r w:rsidR="00D74D79">
        <w:rPr>
          <w:rFonts w:cstheme="minorHAnsi"/>
          <w:sz w:val="24"/>
          <w:lang w:val="es-AR"/>
        </w:rPr>
        <w:br/>
        <w:t>-Características de su cuerpo.</w:t>
      </w:r>
      <w:r w:rsidR="00DC1AAA">
        <w:rPr>
          <w:rFonts w:cstheme="minorHAnsi"/>
          <w:sz w:val="24"/>
          <w:lang w:val="es-AR"/>
        </w:rPr>
        <w:br/>
      </w:r>
    </w:p>
    <w:p w:rsidR="00F828A7" w:rsidRDefault="00F828A7" w:rsidP="006E1B74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t>Lee atentamente el párrafo</w:t>
      </w:r>
      <w:r w:rsidR="006E1B74">
        <w:rPr>
          <w:rFonts w:cstheme="minorHAnsi"/>
          <w:sz w:val="24"/>
          <w:lang w:val="es-AR"/>
        </w:rPr>
        <w:t xml:space="preserve"> 4</w:t>
      </w:r>
      <w:r>
        <w:rPr>
          <w:rFonts w:cstheme="minorHAnsi"/>
          <w:sz w:val="24"/>
          <w:lang w:val="es-AR"/>
        </w:rPr>
        <w:t>, ¿De qué trata? ¿Qué palabra/s te ayudaron a darte cuenta? Si tendrías que ponerle un título al párrafo, ¿Cuál sería?</w:t>
      </w:r>
      <w:r w:rsidR="00DC1AAA">
        <w:rPr>
          <w:rFonts w:cstheme="minorHAnsi"/>
          <w:sz w:val="24"/>
          <w:lang w:val="es-AR"/>
        </w:rPr>
        <w:br/>
      </w:r>
    </w:p>
    <w:p w:rsidR="006E1B74" w:rsidRDefault="00B75D9A" w:rsidP="006E1B74">
      <w:pPr>
        <w:pStyle w:val="Prrafodelista"/>
        <w:numPr>
          <w:ilvl w:val="0"/>
          <w:numId w:val="1"/>
        </w:numPr>
        <w:jc w:val="both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t>Lee atentamente el párrafo</w:t>
      </w:r>
      <w:r w:rsidR="006E1B74">
        <w:rPr>
          <w:rFonts w:cstheme="minorHAnsi"/>
          <w:sz w:val="24"/>
          <w:lang w:val="es-AR"/>
        </w:rPr>
        <w:t xml:space="preserve"> 5</w:t>
      </w:r>
      <w:r>
        <w:rPr>
          <w:rFonts w:cstheme="minorHAnsi"/>
          <w:sz w:val="24"/>
          <w:lang w:val="es-AR"/>
        </w:rPr>
        <w:t>, ¿De qué trata? ¿Qué palabra/s te ayudaron a darte cuenta? Si tendrías que ponerle un título al párrafo, ¿Cuál sería?</w:t>
      </w:r>
      <w:r>
        <w:rPr>
          <w:rFonts w:cstheme="minorHAnsi"/>
          <w:sz w:val="24"/>
          <w:lang w:val="es-AR"/>
        </w:rPr>
        <w:t xml:space="preserve"> (Marca </w:t>
      </w:r>
      <w:r w:rsidR="00383E5A">
        <w:rPr>
          <w:rFonts w:cstheme="minorHAnsi"/>
          <w:sz w:val="24"/>
          <w:lang w:val="es-AR"/>
        </w:rPr>
        <w:t>con una cruz la opción que elegirías):</w:t>
      </w:r>
    </w:p>
    <w:p w:rsidR="00B60488" w:rsidRPr="000B7BD2" w:rsidRDefault="00383E5A" w:rsidP="006E1B74">
      <w:pPr>
        <w:pStyle w:val="Prrafodelista"/>
        <w:rPr>
          <w:rFonts w:cstheme="minorHAnsi"/>
          <w:sz w:val="24"/>
          <w:lang w:val="es-AR"/>
        </w:rPr>
      </w:pPr>
      <w:r>
        <w:rPr>
          <w:rFonts w:cstheme="minorHAnsi"/>
          <w:sz w:val="24"/>
          <w:lang w:val="es-AR"/>
        </w:rPr>
        <w:br/>
        <w:t>-Letargo invernal.</w:t>
      </w:r>
      <w:r>
        <w:rPr>
          <w:rFonts w:cstheme="minorHAnsi"/>
          <w:sz w:val="24"/>
          <w:lang w:val="es-AR"/>
        </w:rPr>
        <w:br/>
        <w:t>- La hibernación.</w:t>
      </w:r>
      <w:r>
        <w:rPr>
          <w:rFonts w:cstheme="minorHAnsi"/>
          <w:sz w:val="24"/>
          <w:lang w:val="es-AR"/>
        </w:rPr>
        <w:br/>
      </w:r>
      <w:r w:rsidR="00AA7097">
        <w:rPr>
          <w:rFonts w:cstheme="minorHAnsi"/>
          <w:sz w:val="24"/>
          <w:lang w:val="es-AR"/>
        </w:rPr>
        <w:t>- Últimas comidas.</w:t>
      </w:r>
      <w:r w:rsidR="00D74D79">
        <w:rPr>
          <w:rFonts w:cstheme="minorHAnsi"/>
          <w:sz w:val="24"/>
          <w:lang w:val="es-AR"/>
        </w:rPr>
        <w:br/>
      </w:r>
    </w:p>
    <w:p w:rsidR="00B60488" w:rsidRDefault="00B60488">
      <w:pPr>
        <w:rPr>
          <w:rFonts w:ascii="Century" w:hAnsi="Century"/>
          <w:b/>
          <w:sz w:val="24"/>
          <w:lang w:val="es-AR"/>
        </w:rPr>
      </w:pPr>
    </w:p>
    <w:p w:rsidR="00B60488" w:rsidRDefault="00B60488">
      <w:pPr>
        <w:rPr>
          <w:rFonts w:ascii="Century" w:hAnsi="Century"/>
          <w:b/>
          <w:sz w:val="24"/>
          <w:lang w:val="es-AR"/>
        </w:rPr>
      </w:pPr>
      <w:bookmarkStart w:id="0" w:name="_GoBack"/>
      <w:bookmarkEnd w:id="0"/>
    </w:p>
    <w:sectPr w:rsidR="00B60488" w:rsidSect="004D203F">
      <w:headerReference w:type="default" r:id="rId15"/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8E3" w:rsidRDefault="009938E3" w:rsidP="007A0FD4">
      <w:pPr>
        <w:spacing w:after="0" w:line="240" w:lineRule="auto"/>
      </w:pPr>
      <w:r>
        <w:separator/>
      </w:r>
    </w:p>
  </w:endnote>
  <w:endnote w:type="continuationSeparator" w:id="0">
    <w:p w:rsidR="009938E3" w:rsidRDefault="009938E3" w:rsidP="007A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8E3" w:rsidRDefault="009938E3" w:rsidP="007A0FD4">
      <w:pPr>
        <w:spacing w:after="0" w:line="240" w:lineRule="auto"/>
      </w:pPr>
      <w:r>
        <w:separator/>
      </w:r>
    </w:p>
  </w:footnote>
  <w:footnote w:type="continuationSeparator" w:id="0">
    <w:p w:rsidR="009938E3" w:rsidRDefault="009938E3" w:rsidP="007A0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03F" w:rsidRDefault="00E62160" w:rsidP="004D203F">
    <w:pPr>
      <w:pStyle w:val="Encabezado"/>
    </w:pPr>
    <w:r w:rsidRPr="00903FDB">
      <w:rPr>
        <w:rFonts w:ascii="Arial Narrow" w:eastAsia="Calibri" w:hAnsi="Arial Narrow" w:cs="Times New Roman"/>
        <w:b/>
        <w:noProof/>
        <w:lang w:val="es-AR" w:eastAsia="es-AR"/>
      </w:rPr>
      <w:drawing>
        <wp:anchor distT="0" distB="0" distL="114300" distR="114300" simplePos="0" relativeHeight="251661312" behindDoc="0" locked="0" layoutInCell="1" allowOverlap="1" wp14:anchorId="191AB2B3" wp14:editId="30463902">
          <wp:simplePos x="0" y="0"/>
          <wp:positionH relativeFrom="margin">
            <wp:align>right</wp:align>
          </wp:positionH>
          <wp:positionV relativeFrom="paragraph">
            <wp:posOffset>-287020</wp:posOffset>
          </wp:positionV>
          <wp:extent cx="920115" cy="813177"/>
          <wp:effectExtent l="0" t="0" r="0" b="6350"/>
          <wp:wrapNone/>
          <wp:docPr id="4" name="Imagen 4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920115" cy="8131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203F" w:rsidRPr="00903FDB">
      <w:rPr>
        <w:rFonts w:ascii="Arial Narrow" w:eastAsia="Calibri" w:hAnsi="Arial Narrow" w:cs="Times New Roman"/>
        <w:b/>
        <w:noProof/>
        <w:sz w:val="28"/>
        <w:szCs w:val="28"/>
        <w:u w:val="single"/>
        <w:lang w:val="es-AR" w:eastAsia="es-AR"/>
      </w:rPr>
      <w:drawing>
        <wp:anchor distT="0" distB="0" distL="114300" distR="114300" simplePos="0" relativeHeight="251659264" behindDoc="0" locked="0" layoutInCell="1" allowOverlap="1" wp14:anchorId="1FA3C6E8" wp14:editId="69127018">
          <wp:simplePos x="0" y="0"/>
          <wp:positionH relativeFrom="margin">
            <wp:align>left</wp:align>
          </wp:positionH>
          <wp:positionV relativeFrom="paragraph">
            <wp:posOffset>-180975</wp:posOffset>
          </wp:positionV>
          <wp:extent cx="603885" cy="600075"/>
          <wp:effectExtent l="0" t="0" r="5715" b="9525"/>
          <wp:wrapNone/>
          <wp:docPr id="3" name="Imagen 3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203F">
      <w:t xml:space="preserve">                              </w:t>
    </w:r>
    <w:r w:rsidR="004D203F">
      <w:br/>
      <w:t xml:space="preserve">                      </w:t>
    </w:r>
    <w:r w:rsidR="004D203F" w:rsidRPr="00BE09E3">
      <w:rPr>
        <w:rFonts w:ascii="Bradley Hand ITC" w:eastAsia="Calibri" w:hAnsi="Bradley Hand ITC" w:cs="Times New Roman"/>
        <w:b/>
        <w:color w:val="FF0000"/>
        <w:sz w:val="20"/>
        <w:szCs w:val="18"/>
      </w:rPr>
      <w:t>SARGENTO CABRAL</w:t>
    </w:r>
    <w:r w:rsidR="004D203F" w:rsidRPr="00903FDB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 w:rsidR="004D203F">
      <w:rPr>
        <w:rFonts w:ascii="Calibri" w:eastAsia="Calibri" w:hAnsi="Calibri" w:cs="Times New Roman"/>
        <w:b/>
      </w:rPr>
      <w:t xml:space="preserve">LENGUA CUARTO </w:t>
    </w:r>
  </w:p>
  <w:p w:rsidR="004D203F" w:rsidRDefault="004D203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E27B5"/>
    <w:multiLevelType w:val="hybridMultilevel"/>
    <w:tmpl w:val="EC9CB5A8"/>
    <w:lvl w:ilvl="0" w:tplc="1EA63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87E12"/>
    <w:multiLevelType w:val="hybridMultilevel"/>
    <w:tmpl w:val="58400302"/>
    <w:lvl w:ilvl="0" w:tplc="61CEBA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16999"/>
    <w:multiLevelType w:val="hybridMultilevel"/>
    <w:tmpl w:val="899EECF2"/>
    <w:lvl w:ilvl="0" w:tplc="6046EC6C">
      <w:start w:val="4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7A44489E"/>
    <w:multiLevelType w:val="hybridMultilevel"/>
    <w:tmpl w:val="108C3D7E"/>
    <w:lvl w:ilvl="0" w:tplc="09320812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28"/>
    <w:rsid w:val="00061281"/>
    <w:rsid w:val="000659B1"/>
    <w:rsid w:val="000748EE"/>
    <w:rsid w:val="00076E76"/>
    <w:rsid w:val="00084418"/>
    <w:rsid w:val="000B7BD2"/>
    <w:rsid w:val="000C3D5B"/>
    <w:rsid w:val="00153828"/>
    <w:rsid w:val="001644B4"/>
    <w:rsid w:val="00170835"/>
    <w:rsid w:val="00183E99"/>
    <w:rsid w:val="001B67CD"/>
    <w:rsid w:val="001F6EA7"/>
    <w:rsid w:val="00276C2B"/>
    <w:rsid w:val="00302C5C"/>
    <w:rsid w:val="00383E5A"/>
    <w:rsid w:val="003938A8"/>
    <w:rsid w:val="00464574"/>
    <w:rsid w:val="004D203F"/>
    <w:rsid w:val="004D34E2"/>
    <w:rsid w:val="00526F50"/>
    <w:rsid w:val="00550E75"/>
    <w:rsid w:val="006306DF"/>
    <w:rsid w:val="006C0BD2"/>
    <w:rsid w:val="006E1B74"/>
    <w:rsid w:val="00780C2E"/>
    <w:rsid w:val="007A0FD4"/>
    <w:rsid w:val="007A4363"/>
    <w:rsid w:val="008431EE"/>
    <w:rsid w:val="008A34E3"/>
    <w:rsid w:val="008A74CA"/>
    <w:rsid w:val="008D08F9"/>
    <w:rsid w:val="009063F8"/>
    <w:rsid w:val="0095582D"/>
    <w:rsid w:val="009938E3"/>
    <w:rsid w:val="009D7778"/>
    <w:rsid w:val="00A30AC0"/>
    <w:rsid w:val="00A9130F"/>
    <w:rsid w:val="00A91CB6"/>
    <w:rsid w:val="00AA0146"/>
    <w:rsid w:val="00AA7097"/>
    <w:rsid w:val="00B60488"/>
    <w:rsid w:val="00B75D9A"/>
    <w:rsid w:val="00B762D7"/>
    <w:rsid w:val="00B84BF8"/>
    <w:rsid w:val="00C00DCD"/>
    <w:rsid w:val="00C56E7F"/>
    <w:rsid w:val="00C876B9"/>
    <w:rsid w:val="00D74D79"/>
    <w:rsid w:val="00D86C32"/>
    <w:rsid w:val="00D87A63"/>
    <w:rsid w:val="00DC1AAA"/>
    <w:rsid w:val="00E57934"/>
    <w:rsid w:val="00E62160"/>
    <w:rsid w:val="00E862C9"/>
    <w:rsid w:val="00EF5831"/>
    <w:rsid w:val="00EF7150"/>
    <w:rsid w:val="00F2201C"/>
    <w:rsid w:val="00F43756"/>
    <w:rsid w:val="00F54FDA"/>
    <w:rsid w:val="00F65165"/>
    <w:rsid w:val="00F828A7"/>
    <w:rsid w:val="00F877AC"/>
    <w:rsid w:val="00FC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DA5F5-5768-4B70-9963-C094875F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A0F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0FD4"/>
  </w:style>
  <w:style w:type="paragraph" w:styleId="Piedepgina">
    <w:name w:val="footer"/>
    <w:basedOn w:val="Normal"/>
    <w:link w:val="PiedepginaCar"/>
    <w:uiPriority w:val="99"/>
    <w:unhideWhenUsed/>
    <w:rsid w:val="007A0F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0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Alaska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s.wikipedia.org/w/index.php?title=Refugio_Nacional_de_Vida_Silvestre_de_kodiak&amp;action=edit&amp;redlink=1" TargetMode="External"/><Relationship Id="rId12" Type="http://schemas.openxmlformats.org/officeDocument/2006/relationships/hyperlink" Target="https://es.wikipedia.org/wiki/Estados_Unido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.wikipedia.org/wiki/Alask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es.wikipedia.org/w/index.php?title=Refugio_Nacional_de_Vida_Silvestre_de_kodiak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Estados_Unidos" TargetMode="External"/><Relationship Id="rId14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121</TotalTime>
  <Pages>2</Pages>
  <Words>221</Words>
  <Characters>1228</Characters>
  <Application>Microsoft Office Word</Application>
  <DocSecurity>0</DocSecurity>
  <Lines>68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8</cp:revision>
  <dcterms:created xsi:type="dcterms:W3CDTF">2020-08-26T11:44:00Z</dcterms:created>
  <dcterms:modified xsi:type="dcterms:W3CDTF">2020-08-31T23:23:00Z</dcterms:modified>
</cp:coreProperties>
</file>